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Override PartName="/word/glossary/fontTable.xml" ContentType="application/vnd.openxmlformats-officedocument.wordprocessingml.fontTable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99" w:type="dxa"/>
        <w:tblInd w:w="-8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"/>
        <w:gridCol w:w="260"/>
        <w:gridCol w:w="260"/>
        <w:gridCol w:w="261"/>
        <w:gridCol w:w="260"/>
        <w:gridCol w:w="262"/>
        <w:gridCol w:w="264"/>
        <w:gridCol w:w="282"/>
        <w:gridCol w:w="142"/>
        <w:gridCol w:w="26"/>
        <w:gridCol w:w="905"/>
        <w:gridCol w:w="270"/>
        <w:gridCol w:w="270"/>
        <w:gridCol w:w="270"/>
        <w:gridCol w:w="270"/>
        <w:gridCol w:w="112"/>
        <w:gridCol w:w="158"/>
        <w:gridCol w:w="270"/>
        <w:gridCol w:w="270"/>
        <w:gridCol w:w="71"/>
        <w:gridCol w:w="35"/>
        <w:gridCol w:w="164"/>
        <w:gridCol w:w="172"/>
        <w:gridCol w:w="728"/>
        <w:gridCol w:w="843"/>
        <w:gridCol w:w="766"/>
        <w:gridCol w:w="80"/>
        <w:gridCol w:w="144"/>
        <w:gridCol w:w="153"/>
        <w:gridCol w:w="130"/>
        <w:gridCol w:w="94"/>
        <w:gridCol w:w="60"/>
        <w:gridCol w:w="130"/>
        <w:gridCol w:w="153"/>
        <w:gridCol w:w="130"/>
        <w:gridCol w:w="154"/>
        <w:gridCol w:w="130"/>
        <w:gridCol w:w="153"/>
        <w:gridCol w:w="130"/>
        <w:gridCol w:w="154"/>
        <w:gridCol w:w="6"/>
        <w:gridCol w:w="124"/>
        <w:gridCol w:w="153"/>
        <w:gridCol w:w="130"/>
        <w:gridCol w:w="154"/>
        <w:gridCol w:w="847"/>
        <w:gridCol w:w="42"/>
      </w:tblGrid>
      <w:tr w:rsidR="006A6388" w:rsidRPr="008552B2" w:rsidTr="00AB2FCA">
        <w:trPr>
          <w:trHeight w:hRule="exact" w:val="284"/>
        </w:trPr>
        <w:tc>
          <w:tcPr>
            <w:tcW w:w="224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33C55" w:rsidRPr="004D5F42" w:rsidRDefault="004D5F42" w:rsidP="00210A58">
            <w:pPr>
              <w:pStyle w:val="TableParagraph"/>
              <w:jc w:val="center"/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sr-Cyrl-RS"/>
              </w:rPr>
              <w:t>РЕПУБЛИКА СРБИЈА</w:t>
            </w:r>
          </w:p>
          <w:p w:rsidR="00D33C55" w:rsidRPr="00371573" w:rsidRDefault="00D33C55" w:rsidP="00210A58">
            <w:pPr>
              <w:pStyle w:val="TableParagraph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71573">
              <w:rPr>
                <w:rFonts w:ascii="Arial" w:eastAsia="Arial" w:hAnsi="Arial" w:cs="Arial"/>
                <w:b/>
                <w:sz w:val="20"/>
                <w:szCs w:val="20"/>
              </w:rPr>
              <w:t>REPUBLIC OF SERBIA</w:t>
            </w:r>
          </w:p>
          <w:p w:rsidR="00D33C55" w:rsidRPr="00371573" w:rsidRDefault="002509DF" w:rsidP="008A2F1F">
            <w:pPr>
              <w:pStyle w:val="TableParagraph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36830</wp:posOffset>
                  </wp:positionV>
                  <wp:extent cx="322580" cy="440690"/>
                  <wp:effectExtent l="0" t="0" r="1270" b="0"/>
                  <wp:wrapNone/>
                  <wp:docPr id="5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33C55" w:rsidRDefault="00D33C55" w:rsidP="008A2F1F">
            <w:pPr>
              <w:pStyle w:val="TableParagraph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201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33C55" w:rsidRDefault="004D5F42" w:rsidP="008A2F1F">
            <w:pPr>
              <w:pStyle w:val="TableParagraph"/>
              <w:ind w:right="70"/>
              <w:jc w:val="center"/>
              <w:rPr>
                <w:rFonts w:ascii="Arial"/>
                <w:b/>
                <w:sz w:val="24"/>
              </w:rPr>
            </w:pPr>
            <w:r w:rsidRPr="004D5F42">
              <w:rPr>
                <w:rFonts w:ascii="Arial" w:hAnsi="Arial" w:cs="Arial"/>
                <w:b/>
                <w:sz w:val="24"/>
              </w:rPr>
              <w:t>ОБРАЗАЦ ПРИЈАВЕ</w:t>
            </w:r>
            <w:r w:rsidR="00D33C55">
              <w:rPr>
                <w:rFonts w:ascii="Arial"/>
                <w:b/>
                <w:sz w:val="24"/>
              </w:rPr>
              <w:t xml:space="preserve"> / </w:t>
            </w:r>
            <w:r w:rsidR="00D33C55" w:rsidRPr="008552B2">
              <w:rPr>
                <w:rFonts w:ascii="Arial"/>
                <w:b/>
                <w:sz w:val="24"/>
              </w:rPr>
              <w:t>CASH DECLARATION</w:t>
            </w:r>
            <w:r w:rsidR="00D33C55" w:rsidRPr="008552B2">
              <w:rPr>
                <w:rFonts w:ascii="Arial"/>
                <w:b/>
                <w:spacing w:val="-1"/>
                <w:sz w:val="24"/>
              </w:rPr>
              <w:t xml:space="preserve"> </w:t>
            </w:r>
            <w:r w:rsidR="00D33C55" w:rsidRPr="008552B2">
              <w:rPr>
                <w:rFonts w:ascii="Arial"/>
                <w:b/>
                <w:sz w:val="24"/>
              </w:rPr>
              <w:t>FORM</w:t>
            </w:r>
          </w:p>
          <w:p w:rsidR="00D33C55" w:rsidRPr="00462DC4" w:rsidRDefault="004D5F42" w:rsidP="008A2F1F">
            <w:pPr>
              <w:pStyle w:val="TableParagraph"/>
              <w:jc w:val="center"/>
              <w:rPr>
                <w:rFonts w:ascii="Arial" w:hAnsi="Arial" w:cs="Arial"/>
                <w:i/>
                <w:sz w:val="14"/>
                <w:lang w:val="sr-Cyrl-RS"/>
              </w:rPr>
            </w:pPr>
            <w:r w:rsidRPr="00462DC4">
              <w:rPr>
                <w:rFonts w:ascii="Arial" w:hAnsi="Arial" w:cs="Arial"/>
                <w:i/>
                <w:sz w:val="14"/>
              </w:rPr>
              <w:t>Пре</w:t>
            </w:r>
            <w:r w:rsidR="00D33C55" w:rsidRPr="00462DC4">
              <w:rPr>
                <w:rFonts w:ascii="Arial" w:hAnsi="Arial" w:cs="Arial"/>
                <w:i/>
                <w:sz w:val="14"/>
              </w:rPr>
              <w:t xml:space="preserve"> </w:t>
            </w:r>
            <w:r w:rsidRPr="00462DC4">
              <w:rPr>
                <w:rFonts w:ascii="Arial" w:hAnsi="Arial" w:cs="Arial"/>
                <w:i/>
                <w:sz w:val="14"/>
              </w:rPr>
              <w:t>попуњавања</w:t>
            </w:r>
            <w:r w:rsidR="00D33C55" w:rsidRPr="00462DC4">
              <w:rPr>
                <w:rFonts w:ascii="Arial" w:hAnsi="Arial" w:cs="Arial"/>
                <w:i/>
                <w:sz w:val="14"/>
              </w:rPr>
              <w:t xml:space="preserve"> </w:t>
            </w:r>
            <w:r w:rsidRPr="00462DC4">
              <w:rPr>
                <w:rFonts w:ascii="Arial" w:hAnsi="Arial" w:cs="Arial"/>
                <w:i/>
                <w:sz w:val="14"/>
              </w:rPr>
              <w:t>обрасца</w:t>
            </w:r>
            <w:r w:rsidR="00D33C55" w:rsidRPr="00462DC4">
              <w:rPr>
                <w:rFonts w:ascii="Arial" w:hAnsi="Arial" w:cs="Arial"/>
                <w:i/>
                <w:sz w:val="14"/>
              </w:rPr>
              <w:t xml:space="preserve"> </w:t>
            </w:r>
            <w:r w:rsidRPr="00462DC4">
              <w:rPr>
                <w:rFonts w:ascii="Arial" w:hAnsi="Arial" w:cs="Arial"/>
                <w:i/>
                <w:sz w:val="14"/>
              </w:rPr>
              <w:t>прочит</w:t>
            </w:r>
            <w:r w:rsidR="00462DC4" w:rsidRPr="00462DC4">
              <w:rPr>
                <w:rFonts w:ascii="Arial" w:hAnsi="Arial" w:cs="Arial"/>
                <w:i/>
                <w:sz w:val="14"/>
                <w:lang w:val="sr-Cyrl-RS"/>
              </w:rPr>
              <w:t>а</w:t>
            </w:r>
            <w:r w:rsidRPr="00462DC4">
              <w:rPr>
                <w:rFonts w:ascii="Arial" w:hAnsi="Arial" w:cs="Arial"/>
                <w:i/>
                <w:sz w:val="14"/>
              </w:rPr>
              <w:t>ти напомене на последњој стран</w:t>
            </w:r>
            <w:r w:rsidR="00462DC4" w:rsidRPr="00462DC4">
              <w:rPr>
                <w:rFonts w:ascii="Arial" w:hAnsi="Arial" w:cs="Arial"/>
                <w:i/>
                <w:sz w:val="14"/>
                <w:lang w:val="sr-Cyrl-RS"/>
              </w:rPr>
              <w:t>и</w:t>
            </w:r>
          </w:p>
          <w:p w:rsidR="00D33C55" w:rsidRDefault="00D33C55" w:rsidP="008A2F1F">
            <w:pPr>
              <w:pStyle w:val="TableParagraph"/>
              <w:ind w:left="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8552B2">
              <w:rPr>
                <w:rFonts w:ascii="Arial"/>
                <w:i/>
                <w:sz w:val="14"/>
              </w:rPr>
              <w:t>Read the notes on the reverse before completing this</w:t>
            </w:r>
            <w:r w:rsidRPr="008552B2">
              <w:rPr>
                <w:rFonts w:ascii="Arial"/>
                <w:i/>
                <w:spacing w:val="37"/>
                <w:sz w:val="14"/>
              </w:rPr>
              <w:t xml:space="preserve"> </w:t>
            </w:r>
            <w:r w:rsidRPr="008552B2">
              <w:rPr>
                <w:rFonts w:ascii="Arial"/>
                <w:i/>
                <w:sz w:val="14"/>
              </w:rPr>
              <w:t>form.</w:t>
            </w:r>
            <w:r w:rsidR="00462DC4">
              <w:rPr>
                <w:rFonts w:ascii="Arial"/>
                <w:i/>
                <w:sz w:val="14"/>
              </w:rPr>
              <w:br/>
            </w:r>
          </w:p>
          <w:p w:rsidR="00D33C55" w:rsidRPr="00462DC4" w:rsidRDefault="004D5F42" w:rsidP="008A2F1F">
            <w:pPr>
              <w:pStyle w:val="TableParagraph"/>
              <w:ind w:left="59"/>
              <w:jc w:val="center"/>
              <w:rPr>
                <w:rFonts w:ascii="Arial" w:hAnsi="Arial" w:cs="Arial"/>
                <w:i/>
                <w:sz w:val="16"/>
              </w:rPr>
            </w:pPr>
            <w:r w:rsidRPr="00462DC4">
              <w:rPr>
                <w:rFonts w:ascii="Arial" w:hAnsi="Arial" w:cs="Arial"/>
                <w:i/>
                <w:sz w:val="16"/>
              </w:rPr>
              <w:t>КОРИСТИТИ</w:t>
            </w:r>
            <w:r w:rsidR="00D33C55" w:rsidRPr="00462DC4">
              <w:rPr>
                <w:rFonts w:ascii="Arial" w:hAnsi="Arial" w:cs="Arial"/>
                <w:i/>
                <w:sz w:val="16"/>
              </w:rPr>
              <w:t xml:space="preserve"> </w:t>
            </w:r>
            <w:r w:rsidRPr="00462DC4">
              <w:rPr>
                <w:rFonts w:ascii="Arial" w:hAnsi="Arial" w:cs="Arial"/>
                <w:i/>
                <w:sz w:val="16"/>
              </w:rPr>
              <w:t>ВЕЛИКА</w:t>
            </w:r>
            <w:r w:rsidR="00D33C55" w:rsidRPr="00462DC4">
              <w:rPr>
                <w:rFonts w:ascii="Arial" w:hAnsi="Arial" w:cs="Arial"/>
                <w:i/>
                <w:sz w:val="16"/>
              </w:rPr>
              <w:t xml:space="preserve"> </w:t>
            </w:r>
            <w:r w:rsidRPr="00462DC4">
              <w:rPr>
                <w:rFonts w:ascii="Arial" w:hAnsi="Arial" w:cs="Arial"/>
                <w:i/>
                <w:sz w:val="16"/>
              </w:rPr>
              <w:t>СЛОВА</w:t>
            </w:r>
            <w:r w:rsidR="00462DC4" w:rsidRPr="00462DC4">
              <w:rPr>
                <w:rFonts w:ascii="Arial" w:hAnsi="Arial" w:cs="Arial"/>
                <w:i/>
                <w:sz w:val="16"/>
                <w:lang w:val="sr-Cyrl-RS"/>
              </w:rPr>
              <w:t xml:space="preserve"> </w:t>
            </w:r>
            <w:r w:rsidR="00D33C55" w:rsidRPr="00462DC4">
              <w:rPr>
                <w:rFonts w:ascii="Arial" w:hAnsi="Arial" w:cs="Arial"/>
                <w:i/>
                <w:sz w:val="16"/>
              </w:rPr>
              <w:t>/</w:t>
            </w:r>
            <w:r w:rsidR="00462DC4" w:rsidRPr="00462DC4">
              <w:rPr>
                <w:rFonts w:ascii="Arial" w:hAnsi="Arial" w:cs="Arial"/>
                <w:i/>
                <w:sz w:val="16"/>
                <w:lang w:val="sr-Cyrl-RS"/>
              </w:rPr>
              <w:t xml:space="preserve"> </w:t>
            </w:r>
            <w:r w:rsidRPr="00462DC4">
              <w:rPr>
                <w:rFonts w:ascii="Arial" w:hAnsi="Arial" w:cs="Arial"/>
                <w:i/>
                <w:sz w:val="16"/>
              </w:rPr>
              <w:t>ШТИКЛИРАТИ</w:t>
            </w:r>
            <w:r w:rsidR="00D33C55" w:rsidRPr="00462DC4">
              <w:rPr>
                <w:rFonts w:ascii="Arial" w:hAnsi="Arial" w:cs="Arial"/>
                <w:i/>
                <w:sz w:val="16"/>
              </w:rPr>
              <w:t xml:space="preserve"> </w:t>
            </w:r>
            <w:r w:rsidRPr="00462DC4">
              <w:rPr>
                <w:rFonts w:ascii="Arial" w:hAnsi="Arial" w:cs="Arial"/>
                <w:i/>
                <w:sz w:val="16"/>
              </w:rPr>
              <w:t>ГДЕ</w:t>
            </w:r>
            <w:r w:rsidR="00D33C55" w:rsidRPr="00462DC4">
              <w:rPr>
                <w:rFonts w:ascii="Arial" w:hAnsi="Arial" w:cs="Arial"/>
                <w:i/>
                <w:sz w:val="16"/>
              </w:rPr>
              <w:t xml:space="preserve"> </w:t>
            </w:r>
            <w:r w:rsidRPr="00462DC4">
              <w:rPr>
                <w:rFonts w:ascii="Arial" w:hAnsi="Arial" w:cs="Arial"/>
                <w:i/>
                <w:sz w:val="16"/>
              </w:rPr>
              <w:t>ЈЕ</w:t>
            </w:r>
            <w:r w:rsidR="00D33C55" w:rsidRPr="00462DC4">
              <w:rPr>
                <w:rFonts w:ascii="Arial" w:hAnsi="Arial" w:cs="Arial"/>
                <w:i/>
                <w:sz w:val="16"/>
              </w:rPr>
              <w:t xml:space="preserve"> </w:t>
            </w:r>
            <w:r w:rsidRPr="00462DC4">
              <w:rPr>
                <w:rFonts w:ascii="Arial" w:hAnsi="Arial" w:cs="Arial"/>
                <w:i/>
                <w:sz w:val="16"/>
              </w:rPr>
              <w:t>ПОТРЕБНО</w:t>
            </w:r>
          </w:p>
          <w:p w:rsidR="00D33C55" w:rsidRDefault="00D33C55" w:rsidP="008A2F1F">
            <w:pPr>
              <w:pStyle w:val="TableParagraph"/>
              <w:ind w:left="5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i/>
                <w:sz w:val="16"/>
              </w:rPr>
              <w:t>USE CAPITAL LETTERS / TICK AS</w:t>
            </w:r>
            <w:r w:rsidRPr="008552B2">
              <w:rPr>
                <w:rFonts w:ascii="Arial"/>
                <w:i/>
                <w:spacing w:val="24"/>
                <w:sz w:val="16"/>
              </w:rPr>
              <w:t xml:space="preserve"> </w:t>
            </w:r>
            <w:r w:rsidRPr="008552B2">
              <w:rPr>
                <w:rFonts w:ascii="Arial"/>
                <w:i/>
                <w:sz w:val="16"/>
              </w:rPr>
              <w:t>APPROPRIATE</w:t>
            </w:r>
          </w:p>
        </w:tc>
        <w:tc>
          <w:tcPr>
            <w:tcW w:w="265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33C55" w:rsidRDefault="00D33C55" w:rsidP="006352F9">
            <w:pPr>
              <w:pStyle w:val="TableParagraph"/>
              <w:ind w:left="44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6A6388" w:rsidRPr="008552B2" w:rsidTr="00AB2FCA">
        <w:trPr>
          <w:trHeight w:hRule="exact" w:val="1144"/>
        </w:trPr>
        <w:tc>
          <w:tcPr>
            <w:tcW w:w="2248" w:type="dxa"/>
            <w:gridSpan w:val="9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33C55" w:rsidRPr="008552B2" w:rsidRDefault="00D33C55" w:rsidP="006352F9"/>
        </w:tc>
        <w:tc>
          <w:tcPr>
            <w:tcW w:w="6201" w:type="dxa"/>
            <w:gridSpan w:val="2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33C55" w:rsidRPr="008552B2" w:rsidRDefault="00D33C55" w:rsidP="006352F9"/>
        </w:tc>
        <w:tc>
          <w:tcPr>
            <w:tcW w:w="265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5E5E5"/>
          </w:tcPr>
          <w:p w:rsidR="00D33C55" w:rsidRPr="003C6DFE" w:rsidRDefault="002050BD" w:rsidP="00210A58">
            <w:pPr>
              <w:pStyle w:val="TableParagraph"/>
              <w:ind w:left="44"/>
              <w:rPr>
                <w:rFonts w:ascii="Arial" w:hAnsi="Arial" w:cs="Arial"/>
                <w:b/>
                <w:i/>
                <w:sz w:val="16"/>
                <w:lang w:val="sr-Latn-RS"/>
              </w:rPr>
            </w:pPr>
            <w:r w:rsidRPr="00462DC4">
              <w:rPr>
                <w:rFonts w:ascii="Arial" w:hAnsi="Arial" w:cs="Arial"/>
                <w:b/>
                <w:i/>
                <w:sz w:val="16"/>
                <w:lang w:val="sr-Cyrl-RS"/>
              </w:rPr>
              <w:t>Референтни б</w:t>
            </w:r>
            <w:r w:rsidR="004D5F42" w:rsidRPr="00462DC4">
              <w:rPr>
                <w:rFonts w:ascii="Arial" w:hAnsi="Arial" w:cs="Arial"/>
                <w:b/>
                <w:i/>
                <w:sz w:val="16"/>
                <w:lang w:val="sr-Cyrl-RS"/>
              </w:rPr>
              <w:t>рој</w:t>
            </w:r>
            <w:r w:rsidR="003C6DFE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="003C6DFE" w:rsidRPr="003C6DFE">
              <w:rPr>
                <w:rFonts w:ascii="Arial" w:hAnsi="Arial" w:cs="Arial"/>
                <w:b/>
                <w:sz w:val="16"/>
                <w:lang w:val="sr-Latn-RS"/>
              </w:rPr>
              <w:t>/</w:t>
            </w:r>
          </w:p>
          <w:p w:rsidR="00D33C55" w:rsidRDefault="00D33C55" w:rsidP="00210A58">
            <w:pPr>
              <w:pStyle w:val="TableParagraph"/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8552B2">
              <w:rPr>
                <w:rFonts w:ascii="Arial"/>
                <w:b/>
                <w:sz w:val="16"/>
              </w:rPr>
              <w:t>Reference</w:t>
            </w:r>
            <w:r w:rsidRPr="008552B2">
              <w:rPr>
                <w:rFonts w:ascii="Arial"/>
                <w:b/>
                <w:spacing w:val="26"/>
                <w:sz w:val="16"/>
              </w:rPr>
              <w:t xml:space="preserve"> </w:t>
            </w:r>
            <w:r w:rsidRPr="008552B2">
              <w:rPr>
                <w:rFonts w:ascii="Arial"/>
                <w:b/>
                <w:sz w:val="16"/>
              </w:rPr>
              <w:t>number</w:t>
            </w:r>
          </w:p>
        </w:tc>
      </w:tr>
      <w:tr w:rsidR="00723710" w:rsidRPr="008552B2" w:rsidTr="00AB2FCA">
        <w:trPr>
          <w:gridAfter w:val="1"/>
          <w:wAfter w:w="42" w:type="dxa"/>
          <w:trHeight w:hRule="exact" w:val="419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D33C55" w:rsidRPr="00D33C55" w:rsidRDefault="00D33C55" w:rsidP="006352F9">
            <w:pPr>
              <w:pStyle w:val="TableParagraph"/>
              <w:ind w:left="44"/>
              <w:rPr>
                <w:rFonts w:ascii="Arial"/>
                <w:b/>
                <w:sz w:val="16"/>
              </w:rPr>
            </w:pPr>
            <w:r w:rsidRPr="008552B2">
              <w:rPr>
                <w:rFonts w:ascii="Arial"/>
                <w:b/>
                <w:sz w:val="16"/>
              </w:rPr>
              <w:t xml:space="preserve">1. </w:t>
            </w:r>
            <w:r w:rsidR="004D5F42" w:rsidRPr="00B332CB">
              <w:rPr>
                <w:rFonts w:ascii="Arial" w:hAnsi="Arial" w:cs="Arial"/>
                <w:b/>
                <w:i/>
                <w:sz w:val="16"/>
              </w:rPr>
              <w:t>Ви</w:t>
            </w:r>
            <w:r w:rsidRPr="00B332CB">
              <w:rPr>
                <w:rFonts w:ascii="Arial"/>
                <w:b/>
                <w:sz w:val="16"/>
              </w:rPr>
              <w:t xml:space="preserve"> /</w:t>
            </w:r>
            <w:r>
              <w:rPr>
                <w:rFonts w:ascii="Arial"/>
                <w:b/>
                <w:sz w:val="16"/>
              </w:rPr>
              <w:t xml:space="preserve"> </w:t>
            </w:r>
            <w:r w:rsidRPr="008552B2">
              <w:rPr>
                <w:rFonts w:ascii="Arial"/>
                <w:b/>
                <w:sz w:val="16"/>
              </w:rPr>
              <w:t>You</w:t>
            </w:r>
            <w:r w:rsidRPr="008552B2">
              <w:rPr>
                <w:rFonts w:ascii="Arial"/>
                <w:b/>
                <w:spacing w:val="13"/>
                <w:sz w:val="16"/>
              </w:rPr>
              <w:t xml:space="preserve"> </w:t>
            </w:r>
            <w:r w:rsidRPr="008552B2">
              <w:rPr>
                <w:rFonts w:ascii="Arial"/>
                <w:b/>
                <w:sz w:val="16"/>
              </w:rPr>
              <w:t>are</w:t>
            </w:r>
          </w:p>
        </w:tc>
        <w:tc>
          <w:tcPr>
            <w:tcW w:w="2332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33C55" w:rsidRPr="00EA021C" w:rsidRDefault="00895D2E" w:rsidP="00B332CB">
            <w:pPr>
              <w:pStyle w:val="TableParagraph"/>
              <w:spacing w:line="192" w:lineRule="auto"/>
              <w:ind w:left="331"/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sdt>
              <w:sdtPr>
                <w:rPr>
                  <w:rFonts w:ascii="Times New Roman"/>
                  <w:position w:val="-4"/>
                  <w:sz w:val="20"/>
                </w:rPr>
                <w:id w:val="-18887114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="00BE0E8D" w:rsidRPr="00EA021C">
              <w:rPr>
                <w:rFonts w:ascii="Arial" w:hAnsi="Arial" w:cs="Arial"/>
                <w:b/>
                <w:i/>
                <w:sz w:val="14"/>
                <w:szCs w:val="14"/>
                <w:lang w:val="sr-Cyrl-RS"/>
              </w:rPr>
              <w:t xml:space="preserve"> </w:t>
            </w:r>
            <w:r w:rsidR="004D5F42" w:rsidRPr="00EA021C">
              <w:rPr>
                <w:rFonts w:ascii="Arial" w:hAnsi="Arial" w:cs="Arial"/>
                <w:b/>
                <w:i/>
                <w:sz w:val="14"/>
                <w:szCs w:val="14"/>
                <w:lang w:val="sr-Cyrl-RS"/>
              </w:rPr>
              <w:t xml:space="preserve">Улазите у </w:t>
            </w:r>
            <w:r w:rsidR="00D53E85" w:rsidRPr="00EA021C">
              <w:rPr>
                <w:rFonts w:ascii="Arial" w:hAnsi="Arial" w:cs="Arial"/>
                <w:b/>
                <w:i/>
                <w:sz w:val="14"/>
                <w:szCs w:val="14"/>
                <w:lang w:val="sr-Cyrl-RS"/>
              </w:rPr>
              <w:t>Србију</w:t>
            </w:r>
            <w:r w:rsidR="00B332CB" w:rsidRPr="00EA021C">
              <w:rPr>
                <w:rFonts w:ascii="Arial" w:hAnsi="Arial" w:cs="Arial"/>
                <w:b/>
                <w:i/>
                <w:sz w:val="14"/>
                <w:szCs w:val="14"/>
                <w:lang w:val="sr-Latn-RS"/>
              </w:rPr>
              <w:t xml:space="preserve"> </w:t>
            </w:r>
            <w:r w:rsidR="00B332CB" w:rsidRPr="00EA021C">
              <w:rPr>
                <w:rFonts w:ascii="Arial" w:hAnsi="Arial" w:cs="Arial"/>
                <w:b/>
                <w:sz w:val="14"/>
                <w:szCs w:val="14"/>
                <w:lang w:val="sr-Latn-RS"/>
              </w:rPr>
              <w:t>/</w:t>
            </w:r>
          </w:p>
          <w:p w:rsidR="00D33C55" w:rsidRPr="00B332CB" w:rsidRDefault="00B332CB" w:rsidP="00B332CB">
            <w:pPr>
              <w:pStyle w:val="TableParagraph"/>
              <w:spacing w:line="192" w:lineRule="auto"/>
              <w:ind w:left="331"/>
              <w:rPr>
                <w:rFonts w:ascii="Arial" w:eastAsia="Arial" w:hAnsi="Arial" w:cs="Arial"/>
                <w:sz w:val="16"/>
                <w:szCs w:val="16"/>
              </w:rPr>
            </w:pPr>
            <w:r w:rsidRPr="00EA021C">
              <w:rPr>
                <w:rFonts w:ascii="Arial" w:hAnsi="Arial" w:cs="Arial"/>
                <w:b/>
                <w:sz w:val="14"/>
                <w:szCs w:val="14"/>
              </w:rPr>
              <w:t xml:space="preserve">      </w:t>
            </w:r>
            <w:r w:rsidR="00D33C55" w:rsidRPr="00EA021C">
              <w:rPr>
                <w:rFonts w:ascii="Arial" w:hAnsi="Arial" w:cs="Arial"/>
                <w:b/>
                <w:sz w:val="14"/>
                <w:szCs w:val="14"/>
              </w:rPr>
              <w:t>Entering</w:t>
            </w:r>
            <w:r w:rsidR="00D33C55" w:rsidRPr="00EA021C">
              <w:rPr>
                <w:rFonts w:ascii="Arial" w:hAnsi="Arial" w:cs="Arial"/>
                <w:b/>
                <w:spacing w:val="18"/>
                <w:sz w:val="14"/>
                <w:szCs w:val="14"/>
              </w:rPr>
              <w:t xml:space="preserve"> </w:t>
            </w:r>
            <w:r w:rsidR="00D53E85" w:rsidRPr="00EA021C">
              <w:rPr>
                <w:rFonts w:ascii="Arial" w:hAnsi="Arial" w:cs="Arial"/>
                <w:b/>
                <w:sz w:val="14"/>
                <w:szCs w:val="14"/>
              </w:rPr>
              <w:t>Serbia</w:t>
            </w:r>
          </w:p>
        </w:tc>
        <w:tc>
          <w:tcPr>
            <w:tcW w:w="5546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D33C55" w:rsidRPr="00EA021C" w:rsidRDefault="00895D2E" w:rsidP="00B332CB">
            <w:pPr>
              <w:pStyle w:val="TableParagraph"/>
              <w:spacing w:line="192" w:lineRule="auto"/>
              <w:ind w:left="331"/>
              <w:rPr>
                <w:rFonts w:ascii="Arial" w:hAnsi="Arial" w:cs="Arial"/>
                <w:b/>
                <w:sz w:val="14"/>
                <w:szCs w:val="14"/>
                <w:lang w:val="sr-Latn-RS"/>
              </w:rPr>
            </w:pPr>
            <w:sdt>
              <w:sdtPr>
                <w:rPr>
                  <w:rFonts w:ascii="Times New Roman"/>
                  <w:position w:val="-4"/>
                  <w:sz w:val="20"/>
                </w:rPr>
                <w:id w:val="9337232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="00B332CB">
              <w:rPr>
                <w:rFonts w:ascii="Times New Roman"/>
                <w:position w:val="-4"/>
                <w:sz w:val="20"/>
              </w:rPr>
              <w:t xml:space="preserve"> </w:t>
            </w:r>
            <w:r w:rsidR="004D5F42" w:rsidRPr="00EA021C">
              <w:rPr>
                <w:rFonts w:ascii="Arial" w:hAnsi="Arial" w:cs="Arial"/>
                <w:b/>
                <w:i/>
                <w:sz w:val="14"/>
                <w:szCs w:val="14"/>
                <w:lang w:val="sr-Cyrl-RS"/>
              </w:rPr>
              <w:t xml:space="preserve">Излазите из </w:t>
            </w:r>
            <w:r w:rsidR="00D53E85" w:rsidRPr="00EA021C">
              <w:rPr>
                <w:rFonts w:ascii="Arial" w:hAnsi="Arial" w:cs="Arial"/>
                <w:b/>
                <w:i/>
                <w:sz w:val="14"/>
                <w:szCs w:val="14"/>
                <w:lang w:val="sr-Cyrl-RS"/>
              </w:rPr>
              <w:t>Србије</w:t>
            </w:r>
            <w:r w:rsidR="00B332CB" w:rsidRPr="00EA021C">
              <w:rPr>
                <w:rFonts w:ascii="Arial" w:hAnsi="Arial" w:cs="Arial"/>
                <w:b/>
                <w:sz w:val="14"/>
                <w:szCs w:val="14"/>
                <w:lang w:val="sr-Latn-RS"/>
              </w:rPr>
              <w:t xml:space="preserve"> /</w:t>
            </w:r>
          </w:p>
          <w:p w:rsidR="00D33C55" w:rsidRPr="00B332CB" w:rsidRDefault="00D33C55" w:rsidP="00B332CB">
            <w:pPr>
              <w:pStyle w:val="TableParagraph"/>
              <w:spacing w:line="192" w:lineRule="auto"/>
              <w:ind w:left="331"/>
              <w:rPr>
                <w:rFonts w:ascii="Arial" w:eastAsia="Arial" w:hAnsi="Arial" w:cs="Arial"/>
                <w:sz w:val="16"/>
                <w:szCs w:val="16"/>
              </w:rPr>
            </w:pPr>
            <w:r w:rsidRPr="00EA021C">
              <w:rPr>
                <w:rFonts w:ascii="Arial" w:hAnsi="Arial" w:cs="Arial"/>
                <w:b/>
                <w:sz w:val="14"/>
                <w:szCs w:val="14"/>
              </w:rPr>
              <w:t xml:space="preserve">       Leaving</w:t>
            </w:r>
            <w:r w:rsidRPr="00EA021C">
              <w:rPr>
                <w:rFonts w:ascii="Arial" w:hAnsi="Arial" w:cs="Arial"/>
                <w:b/>
                <w:spacing w:val="16"/>
                <w:sz w:val="14"/>
                <w:szCs w:val="14"/>
              </w:rPr>
              <w:t xml:space="preserve"> </w:t>
            </w:r>
            <w:r w:rsidR="00D53E85" w:rsidRPr="00EA021C">
              <w:rPr>
                <w:rFonts w:ascii="Arial" w:hAnsi="Arial" w:cs="Arial"/>
                <w:b/>
                <w:sz w:val="14"/>
                <w:szCs w:val="14"/>
              </w:rPr>
              <w:t>Serbia</w:t>
            </w:r>
          </w:p>
        </w:tc>
      </w:tr>
      <w:tr w:rsidR="0084559B" w:rsidRPr="00371573" w:rsidTr="00AB2FCA">
        <w:trPr>
          <w:gridAfter w:val="1"/>
          <w:wAfter w:w="42" w:type="dxa"/>
          <w:trHeight w:hRule="exact" w:val="443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D33C55" w:rsidRPr="00EA021C" w:rsidRDefault="00D33C55" w:rsidP="00EA021C">
            <w:pPr>
              <w:ind w:left="44"/>
              <w:rPr>
                <w:rFonts w:ascii="Arial"/>
                <w:b/>
                <w:sz w:val="16"/>
              </w:rPr>
            </w:pPr>
            <w:r w:rsidRPr="00371573">
              <w:rPr>
                <w:rFonts w:ascii="Arial"/>
                <w:b/>
                <w:sz w:val="16"/>
              </w:rPr>
              <w:t xml:space="preserve">2. </w:t>
            </w:r>
            <w:r w:rsidR="004D5F42" w:rsidRPr="00B332CB">
              <w:rPr>
                <w:rFonts w:ascii="Arial" w:hAnsi="Arial" w:cs="Arial"/>
                <w:b/>
                <w:i/>
                <w:sz w:val="16"/>
                <w:lang w:val="sr-Cyrl-RS"/>
              </w:rPr>
              <w:t>Лични подаци</w:t>
            </w:r>
            <w:r w:rsidRPr="00371573">
              <w:rPr>
                <w:rFonts w:ascii="Arial"/>
                <w:b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 xml:space="preserve">/ </w:t>
            </w:r>
            <w:r w:rsidRPr="00371573">
              <w:rPr>
                <w:rFonts w:ascii="Arial"/>
                <w:b/>
                <w:sz w:val="16"/>
              </w:rPr>
              <w:t>Personal</w:t>
            </w:r>
            <w:r w:rsidRPr="00371573">
              <w:rPr>
                <w:rFonts w:ascii="Arial"/>
                <w:b/>
                <w:spacing w:val="27"/>
                <w:sz w:val="16"/>
              </w:rPr>
              <w:t xml:space="preserve"> </w:t>
            </w:r>
            <w:r w:rsidRPr="00371573">
              <w:rPr>
                <w:rFonts w:ascii="Arial"/>
                <w:b/>
                <w:sz w:val="16"/>
              </w:rPr>
              <w:t>details</w:t>
            </w:r>
          </w:p>
        </w:tc>
        <w:tc>
          <w:tcPr>
            <w:tcW w:w="2332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62DC4" w:rsidRDefault="00B332CB" w:rsidP="00462DC4">
            <w:pPr>
              <w:tabs>
                <w:tab w:val="left" w:pos="2393"/>
              </w:tabs>
              <w:spacing w:line="192" w:lineRule="auto"/>
              <w:rPr>
                <w:rFonts w:ascii="Arial" w:hAnsi="Arial" w:cs="Arial"/>
                <w:b/>
                <w:i/>
                <w:w w:val="95"/>
                <w:sz w:val="14"/>
                <w:szCs w:val="14"/>
                <w:lang w:val="sr-Cyrl-RS"/>
              </w:rPr>
            </w:pPr>
            <w:r>
              <w:rPr>
                <w:rFonts w:ascii="Times New Roman"/>
                <w:position w:val="-4"/>
                <w:sz w:val="20"/>
              </w:rPr>
              <w:t xml:space="preserve">     </w:t>
            </w:r>
            <w:r w:rsidR="009E2881">
              <w:rPr>
                <w:rFonts w:ascii="Times New Roman"/>
                <w:position w:val="-4"/>
                <w:sz w:val="20"/>
              </w:rPr>
              <w:t xml:space="preserve"> </w:t>
            </w:r>
            <w:r>
              <w:rPr>
                <w:rFonts w:ascii="Times New Roman"/>
                <w:position w:val="-4"/>
                <w:sz w:val="20"/>
              </w:rPr>
              <w:t xml:space="preserve"> </w:t>
            </w:r>
            <w:sdt>
              <w:sdtPr>
                <w:rPr>
                  <w:rFonts w:ascii="Times New Roman"/>
                  <w:position w:val="-4"/>
                  <w:sz w:val="20"/>
                </w:rPr>
                <w:id w:val="7669768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>
              <w:rPr>
                <w:rFonts w:ascii="Times New Roman"/>
                <w:position w:val="-4"/>
                <w:sz w:val="20"/>
              </w:rPr>
              <w:t xml:space="preserve"> </w:t>
            </w:r>
            <w:r w:rsidR="004D5F42" w:rsidRPr="00EA021C">
              <w:rPr>
                <w:rFonts w:ascii="Arial"/>
                <w:b/>
                <w:i/>
                <w:w w:val="95"/>
                <w:sz w:val="14"/>
                <w:szCs w:val="14"/>
              </w:rPr>
              <w:t>M</w:t>
            </w:r>
            <w:r w:rsidR="004D5F42" w:rsidRPr="00EA021C">
              <w:rPr>
                <w:rFonts w:ascii="Arial"/>
                <w:b/>
                <w:w w:val="95"/>
                <w:sz w:val="14"/>
                <w:szCs w:val="14"/>
              </w:rPr>
              <w:t xml:space="preserve"> /</w:t>
            </w:r>
            <w:r w:rsidRPr="00B332CB">
              <w:rPr>
                <w:rFonts w:ascii="Arial"/>
                <w:w w:val="95"/>
                <w:sz w:val="16"/>
              </w:rPr>
              <w:t xml:space="preserve">              </w:t>
            </w:r>
            <w:sdt>
              <w:sdtPr>
                <w:rPr>
                  <w:rFonts w:ascii="Times New Roman"/>
                  <w:position w:val="-4"/>
                  <w:sz w:val="20"/>
                </w:rPr>
                <w:id w:val="-6111225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Pr="00B332CB">
              <w:rPr>
                <w:rFonts w:ascii="Arial"/>
                <w:w w:val="95"/>
                <w:sz w:val="16"/>
              </w:rPr>
              <w:t xml:space="preserve"> </w:t>
            </w:r>
            <w:r w:rsidR="00207EB9" w:rsidRPr="00EA021C">
              <w:rPr>
                <w:rFonts w:ascii="Arial" w:hAnsi="Arial" w:cs="Arial"/>
                <w:b/>
                <w:i/>
                <w:w w:val="95"/>
                <w:sz w:val="14"/>
                <w:szCs w:val="14"/>
              </w:rPr>
              <w:t>Ж</w:t>
            </w:r>
            <w:r w:rsidR="00462DC4">
              <w:rPr>
                <w:rFonts w:ascii="Arial" w:hAnsi="Arial" w:cs="Arial"/>
                <w:b/>
                <w:i/>
                <w:w w:val="95"/>
                <w:sz w:val="14"/>
                <w:szCs w:val="14"/>
                <w:lang w:val="sr-Cyrl-RS"/>
              </w:rPr>
              <w:t xml:space="preserve"> </w:t>
            </w:r>
            <w:r w:rsidR="00462DC4" w:rsidRPr="003C6DFE">
              <w:rPr>
                <w:rFonts w:ascii="Arial" w:hAnsi="Arial" w:cs="Arial"/>
                <w:b/>
                <w:w w:val="95"/>
                <w:sz w:val="14"/>
                <w:szCs w:val="14"/>
                <w:lang w:val="sr-Cyrl-RS"/>
              </w:rPr>
              <w:t xml:space="preserve">/ </w:t>
            </w:r>
          </w:p>
          <w:p w:rsidR="00D33C55" w:rsidRPr="00462DC4" w:rsidRDefault="00462DC4" w:rsidP="00462DC4">
            <w:pPr>
              <w:tabs>
                <w:tab w:val="left" w:pos="2393"/>
              </w:tabs>
              <w:spacing w:line="192" w:lineRule="auto"/>
              <w:rPr>
                <w:rFonts w:ascii="Arial"/>
                <w:b/>
                <w:w w:val="95"/>
                <w:sz w:val="14"/>
                <w:szCs w:val="14"/>
              </w:rPr>
            </w:pPr>
            <w:r>
              <w:rPr>
                <w:rFonts w:ascii="Arial" w:hAnsi="Arial" w:cs="Arial"/>
                <w:b/>
                <w:i/>
                <w:w w:val="95"/>
                <w:sz w:val="14"/>
                <w:szCs w:val="14"/>
              </w:rPr>
              <w:t xml:space="preserve">                </w:t>
            </w:r>
            <w:r>
              <w:rPr>
                <w:rFonts w:ascii="Arial" w:hAnsi="Arial" w:cs="Arial"/>
                <w:b/>
                <w:w w:val="95"/>
                <w:sz w:val="14"/>
                <w:szCs w:val="14"/>
              </w:rPr>
              <w:t>Male                    Female</w:t>
            </w:r>
          </w:p>
        </w:tc>
        <w:tc>
          <w:tcPr>
            <w:tcW w:w="24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D33C55" w:rsidRPr="00371573" w:rsidRDefault="00D14EA9" w:rsidP="006352F9">
            <w:pPr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Место издавања</w:t>
            </w:r>
            <w:r w:rsidR="00D33C55">
              <w:rPr>
                <w:rFonts w:ascii="Arial"/>
                <w:sz w:val="16"/>
              </w:rPr>
              <w:t xml:space="preserve"> / </w:t>
            </w:r>
            <w:r w:rsidR="00D33C55" w:rsidRPr="00371573">
              <w:rPr>
                <w:rFonts w:ascii="Arial"/>
                <w:sz w:val="16"/>
              </w:rPr>
              <w:t>Issuing</w:t>
            </w:r>
            <w:r w:rsidR="00D33C55" w:rsidRPr="00371573">
              <w:rPr>
                <w:rFonts w:ascii="Arial"/>
                <w:spacing w:val="17"/>
                <w:sz w:val="16"/>
              </w:rPr>
              <w:t xml:space="preserve"> </w:t>
            </w:r>
            <w:r w:rsidR="00D33C55" w:rsidRPr="00371573">
              <w:rPr>
                <w:rFonts w:ascii="Arial"/>
                <w:sz w:val="16"/>
              </w:rPr>
              <w:t>place</w:t>
            </w:r>
          </w:p>
        </w:tc>
        <w:sdt>
          <w:sdtPr>
            <w:id w:val="-1776155798"/>
            <w:placeholder>
              <w:docPart w:val="9E1B25F3CA814F55A3E65165F6FE0665"/>
            </w:placeholder>
          </w:sdtPr>
          <w:sdtEndPr/>
          <w:sdtContent>
            <w:sdt>
              <w:sdtPr>
                <w:id w:val="-1170328143"/>
                <w:placeholder>
                  <w:docPart w:val="9345A89F264143BEA112D3B6E2063147"/>
                </w:placeholder>
              </w:sdtPr>
              <w:sdtEndPr/>
              <w:sdtContent>
                <w:tc>
                  <w:tcPr>
                    <w:tcW w:w="3129" w:type="dxa"/>
                    <w:gridSpan w:val="19"/>
                    <w:tc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vAlign w:val="center"/>
                  </w:tcPr>
                  <w:p w:rsidR="00D33C55" w:rsidRPr="00371573" w:rsidRDefault="001D0371" w:rsidP="001D0371">
                    <w:r>
                      <w:t xml:space="preserve"> </w:t>
                    </w:r>
                  </w:p>
                </w:tc>
              </w:sdtContent>
            </w:sdt>
          </w:sdtContent>
        </w:sdt>
      </w:tr>
      <w:tr w:rsidR="00AB2FCA" w:rsidRPr="00371573" w:rsidTr="00AB2FCA">
        <w:trPr>
          <w:gridAfter w:val="1"/>
          <w:wAfter w:w="42" w:type="dxa"/>
          <w:trHeight w:hRule="exact" w:val="271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B2FCA" w:rsidRPr="00371573" w:rsidRDefault="00AB2FCA" w:rsidP="00AB2FCA">
            <w:pPr>
              <w:ind w:left="44"/>
              <w:rPr>
                <w:rFonts w:ascii="Arial"/>
                <w:sz w:val="16"/>
              </w:rPr>
            </w:pP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Презиме</w:t>
            </w:r>
            <w:r w:rsidRPr="00D9187C">
              <w:rPr>
                <w:rFonts w:ascii="Arial" w:hAnsi="Arial" w:cs="Arial"/>
                <w:i/>
                <w:sz w:val="16"/>
              </w:rPr>
              <w:t xml:space="preserve"> (</w:t>
            </w: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презимена</w:t>
            </w:r>
            <w:r w:rsidRPr="00D9187C">
              <w:rPr>
                <w:rFonts w:ascii="Arial" w:hAnsi="Arial" w:cs="Arial"/>
                <w:i/>
                <w:sz w:val="16"/>
              </w:rPr>
              <w:t xml:space="preserve"> )</w:t>
            </w:r>
            <w:r>
              <w:rPr>
                <w:rFonts w:ascii="Arial"/>
                <w:sz w:val="16"/>
              </w:rPr>
              <w:t xml:space="preserve"> / </w:t>
            </w:r>
            <w:r w:rsidRPr="00371573">
              <w:rPr>
                <w:rFonts w:ascii="Arial"/>
                <w:sz w:val="16"/>
              </w:rPr>
              <w:t>Surname(s)</w:t>
            </w:r>
          </w:p>
        </w:tc>
        <w:sdt>
          <w:sdtPr>
            <w:id w:val="-1247878272"/>
            <w:placeholder>
              <w:docPart w:val="722E5E64D1DE4D189518F2F8653A610D"/>
            </w:placeholder>
          </w:sdtPr>
          <w:sdtEndPr/>
          <w:sdtContent>
            <w:tc>
              <w:tcPr>
                <w:tcW w:w="2332" w:type="dxa"/>
                <w:gridSpan w:val="1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B2FCA" w:rsidRDefault="001D0371" w:rsidP="001D0371">
                <w:r>
                  <w:t xml:space="preserve"> </w:t>
                </w:r>
              </w:p>
            </w:tc>
          </w:sdtContent>
        </w:sdt>
        <w:tc>
          <w:tcPr>
            <w:tcW w:w="24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B2FCA" w:rsidRPr="00371573" w:rsidRDefault="00AB2FCA" w:rsidP="00AB2FCA">
            <w:pPr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Датум издавања</w:t>
            </w:r>
            <w:r>
              <w:rPr>
                <w:rFonts w:ascii="Arial"/>
                <w:sz w:val="16"/>
              </w:rPr>
              <w:t xml:space="preserve"> / </w:t>
            </w:r>
            <w:r w:rsidRPr="00371573">
              <w:rPr>
                <w:rFonts w:ascii="Arial"/>
                <w:sz w:val="16"/>
              </w:rPr>
              <w:t>Issuing</w:t>
            </w:r>
            <w:r w:rsidRPr="00371573">
              <w:rPr>
                <w:rFonts w:ascii="Arial"/>
                <w:spacing w:val="16"/>
                <w:sz w:val="16"/>
              </w:rPr>
              <w:t xml:space="preserve"> </w:t>
            </w:r>
            <w:r w:rsidRPr="00371573">
              <w:rPr>
                <w:rFonts w:ascii="Arial"/>
                <w:sz w:val="16"/>
              </w:rPr>
              <w:t>date</w:t>
            </w:r>
          </w:p>
        </w:tc>
        <w:sdt>
          <w:sdtPr>
            <w:id w:val="540028449"/>
            <w:placeholder>
              <w:docPart w:val="72FBB58C7B52472D8BE56F8B9D64046F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/>
          <w:sdtContent>
            <w:tc>
              <w:tcPr>
                <w:tcW w:w="297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</w:rPr>
            <w:id w:val="893400071"/>
            <w:placeholder>
              <w:docPart w:val="72FBB58C7B52472D8BE56F8B9D64046F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4" w:type="dxa"/>
                <w:gridSpan w:val="3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1110401533"/>
            <w:placeholder>
              <w:docPart w:val="72FBB58C7B52472D8BE56F8B9D64046F"/>
            </w:placeholder>
            <w:dropDownList>
              <w:listItem w:displayText=" " w:value=" "/>
              <w:listItem w:displayText="0" w:value="0"/>
              <w:listItem w:displayText="1" w:value="1"/>
            </w:dropDownList>
          </w:sdtPr>
          <w:sdtEndPr/>
          <w:sdtContent>
            <w:tc>
              <w:tcPr>
                <w:tcW w:w="283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2018969577"/>
            <w:placeholder>
              <w:docPart w:val="72FBB58C7B52472D8BE56F8B9D64046F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4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774019348"/>
            <w:placeholder>
              <w:docPart w:val="72FBB58C7B52472D8BE56F8B9D64046F"/>
            </w:placeholder>
            <w:dropDownList>
              <w:listItem w:displayText=" " w:value=" "/>
              <w:listItem w:displayText="1" w:value="1"/>
              <w:listItem w:displayText="2" w:value="2"/>
            </w:dropDownList>
          </w:sdtPr>
          <w:sdtEndPr/>
          <w:sdtContent>
            <w:tc>
              <w:tcPr>
                <w:tcW w:w="283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081290903"/>
            <w:placeholder>
              <w:docPart w:val="72FBB58C7B52472D8BE56F8B9D64046F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4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</w:rPr>
            <w:id w:val="1674294577"/>
            <w:placeholder>
              <w:docPart w:val="72FBB58C7B52472D8BE56F8B9D64046F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3" w:type="dxa"/>
                <w:gridSpan w:val="3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  <w:lang w:val="sr-Cyrl-RS"/>
            </w:rPr>
            <w:id w:val="1847284908"/>
            <w:placeholder>
              <w:docPart w:val="72FBB58C7B52472D8BE56F8B9D64046F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4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  <w:lang w:val="sr-Cyrl-RS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  <w:lang w:val="sr-Cyrl-RS"/>
                  </w:rPr>
                  <w:t xml:space="preserve"> </w:t>
                </w:r>
              </w:p>
            </w:tc>
          </w:sdtContent>
        </w:sdt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B2FCA" w:rsidRPr="00371573" w:rsidRDefault="00AB2FCA" w:rsidP="00AB2FCA"/>
        </w:tc>
      </w:tr>
      <w:tr w:rsidR="00AE3932" w:rsidRPr="00371573" w:rsidTr="00AB2FCA">
        <w:trPr>
          <w:gridAfter w:val="1"/>
          <w:wAfter w:w="42" w:type="dxa"/>
          <w:trHeight w:hRule="exact" w:val="289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371573" w:rsidRDefault="00AE3932" w:rsidP="00AE3932">
            <w:pPr>
              <w:ind w:left="44"/>
              <w:rPr>
                <w:rFonts w:ascii="Arial"/>
                <w:sz w:val="16"/>
              </w:rPr>
            </w:pP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Име</w:t>
            </w:r>
            <w:r w:rsidRPr="00D9187C">
              <w:rPr>
                <w:rFonts w:ascii="Arial" w:hAnsi="Arial" w:cs="Arial"/>
                <w:i/>
                <w:sz w:val="16"/>
              </w:rPr>
              <w:t xml:space="preserve"> (</w:t>
            </w: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имена</w:t>
            </w:r>
            <w:r w:rsidRPr="00D9187C">
              <w:rPr>
                <w:rFonts w:ascii="Arial" w:hAnsi="Arial" w:cs="Arial"/>
                <w:i/>
                <w:sz w:val="16"/>
              </w:rPr>
              <w:t>)</w:t>
            </w:r>
            <w:r>
              <w:rPr>
                <w:rFonts w:ascii="Arial"/>
                <w:sz w:val="16"/>
              </w:rPr>
              <w:t xml:space="preserve"> / </w:t>
            </w:r>
            <w:r w:rsidRPr="00371573">
              <w:rPr>
                <w:rFonts w:ascii="Arial"/>
                <w:sz w:val="16"/>
              </w:rPr>
              <w:t>First</w:t>
            </w:r>
            <w:r w:rsidRPr="00371573">
              <w:rPr>
                <w:rFonts w:ascii="Arial"/>
                <w:spacing w:val="17"/>
                <w:sz w:val="16"/>
              </w:rPr>
              <w:t xml:space="preserve"> </w:t>
            </w:r>
            <w:r w:rsidRPr="00371573">
              <w:rPr>
                <w:rFonts w:ascii="Arial"/>
                <w:sz w:val="16"/>
              </w:rPr>
              <w:t>name(s)</w:t>
            </w:r>
          </w:p>
        </w:tc>
        <w:sdt>
          <w:sdtPr>
            <w:id w:val="2016806647"/>
            <w:placeholder>
              <w:docPart w:val="FCDC94F789CB4E60BD1715A67A6E5A6B"/>
            </w:placeholder>
          </w:sdtPr>
          <w:sdtEndPr/>
          <w:sdtContent>
            <w:tc>
              <w:tcPr>
                <w:tcW w:w="2332" w:type="dxa"/>
                <w:gridSpan w:val="1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  <w:tc>
          <w:tcPr>
            <w:tcW w:w="24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371573" w:rsidRDefault="00AE3932" w:rsidP="00AE3932">
            <w:pPr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Лични број</w:t>
            </w:r>
            <w:r>
              <w:rPr>
                <w:rFonts w:ascii="Arial"/>
                <w:sz w:val="16"/>
              </w:rPr>
              <w:t xml:space="preserve"> / </w:t>
            </w:r>
            <w:r w:rsidRPr="00371573">
              <w:rPr>
                <w:rFonts w:ascii="Arial"/>
                <w:sz w:val="16"/>
              </w:rPr>
              <w:t>Personal</w:t>
            </w:r>
            <w:r w:rsidRPr="00371573">
              <w:rPr>
                <w:rFonts w:ascii="Arial"/>
                <w:spacing w:val="23"/>
                <w:sz w:val="16"/>
              </w:rPr>
              <w:t xml:space="preserve"> </w:t>
            </w:r>
            <w:r w:rsidRPr="00371573">
              <w:rPr>
                <w:rFonts w:ascii="Arial"/>
                <w:sz w:val="16"/>
              </w:rPr>
              <w:t>Number</w:t>
            </w:r>
          </w:p>
        </w:tc>
        <w:sdt>
          <w:sdtPr>
            <w:id w:val="-1474365007"/>
            <w:placeholder>
              <w:docPart w:val="62E089BACBFE489485E397D930E20AF5"/>
            </w:placeholder>
          </w:sdtPr>
          <w:sdtEndPr/>
          <w:sdtContent>
            <w:tc>
              <w:tcPr>
                <w:tcW w:w="3129" w:type="dxa"/>
                <w:gridSpan w:val="19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:rsidR="00AE3932" w:rsidRPr="00371573" w:rsidRDefault="001D0371" w:rsidP="001D0371">
                <w:r>
                  <w:t xml:space="preserve"> </w:t>
                </w:r>
              </w:p>
            </w:tc>
          </w:sdtContent>
        </w:sdt>
      </w:tr>
      <w:tr w:rsidR="00AE3932" w:rsidRPr="00371573" w:rsidTr="00AB2FCA">
        <w:trPr>
          <w:gridAfter w:val="1"/>
          <w:wAfter w:w="42" w:type="dxa"/>
          <w:trHeight w:hRule="exact" w:val="284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371573" w:rsidRDefault="00AE3932" w:rsidP="00AE3932">
            <w:pPr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Националност</w:t>
            </w:r>
            <w:r>
              <w:rPr>
                <w:rFonts w:ascii="Arial"/>
                <w:sz w:val="16"/>
                <w:lang w:val="sr-Cyrl-RS"/>
              </w:rPr>
              <w:t xml:space="preserve"> </w:t>
            </w:r>
            <w:r>
              <w:rPr>
                <w:rFonts w:ascii="Arial"/>
                <w:sz w:val="16"/>
              </w:rPr>
              <w:t xml:space="preserve">/ </w:t>
            </w:r>
            <w:r w:rsidRPr="00371573">
              <w:rPr>
                <w:rFonts w:ascii="Arial"/>
                <w:sz w:val="16"/>
              </w:rPr>
              <w:t>Nationality</w:t>
            </w:r>
          </w:p>
        </w:tc>
        <w:sdt>
          <w:sdtPr>
            <w:id w:val="1322843406"/>
            <w:placeholder>
              <w:docPart w:val="5AE1E1565EBE48C2BA228B45FB5EC6A3"/>
            </w:placeholder>
          </w:sdtPr>
          <w:sdtEndPr/>
          <w:sdtContent>
            <w:tc>
              <w:tcPr>
                <w:tcW w:w="2332" w:type="dxa"/>
                <w:gridSpan w:val="1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  <w:tc>
          <w:tcPr>
            <w:tcW w:w="24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371573" w:rsidRDefault="00AE3932" w:rsidP="00AE3932">
            <w:pPr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Адреса</w:t>
            </w:r>
            <w:r w:rsidRPr="00D14EA9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/ </w:t>
            </w:r>
            <w:r w:rsidRPr="00371573">
              <w:rPr>
                <w:rFonts w:ascii="Arial"/>
                <w:sz w:val="16"/>
              </w:rPr>
              <w:t>Address</w:t>
            </w:r>
          </w:p>
        </w:tc>
        <w:sdt>
          <w:sdtPr>
            <w:id w:val="1464231874"/>
            <w:placeholder>
              <w:docPart w:val="B03B1D555D374CEB96F02B58D5B6BA4D"/>
            </w:placeholder>
          </w:sdtPr>
          <w:sdtEndPr/>
          <w:sdtContent>
            <w:tc>
              <w:tcPr>
                <w:tcW w:w="3129" w:type="dxa"/>
                <w:gridSpan w:val="19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</w:tr>
      <w:tr w:rsidR="00AB2FCA" w:rsidRPr="00371573" w:rsidTr="00AB2FCA">
        <w:trPr>
          <w:gridAfter w:val="1"/>
          <w:wAfter w:w="42" w:type="dxa"/>
          <w:trHeight w:hRule="exact" w:val="284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B2FCA" w:rsidRPr="00D9187C" w:rsidRDefault="00AB2FCA" w:rsidP="00AB2FCA">
            <w:pPr>
              <w:ind w:left="44"/>
              <w:rPr>
                <w:rFonts w:ascii="Arial" w:hAnsi="Arial" w:cs="Arial"/>
                <w:i/>
                <w:sz w:val="16"/>
                <w:lang w:val="sr-Cyrl-RS"/>
              </w:rPr>
            </w:pP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Датум рођења</w:t>
            </w:r>
            <w:r>
              <w:rPr>
                <w:rFonts w:ascii="Arial"/>
                <w:sz w:val="16"/>
              </w:rPr>
              <w:t xml:space="preserve"> / </w:t>
            </w:r>
            <w:r w:rsidRPr="00371573">
              <w:rPr>
                <w:rFonts w:ascii="Arial"/>
                <w:sz w:val="16"/>
              </w:rPr>
              <w:t>Date of</w:t>
            </w:r>
            <w:r w:rsidRPr="00371573">
              <w:rPr>
                <w:rFonts w:ascii="Arial"/>
                <w:spacing w:val="15"/>
                <w:sz w:val="16"/>
              </w:rPr>
              <w:t xml:space="preserve"> </w:t>
            </w:r>
            <w:r w:rsidRPr="00371573">
              <w:rPr>
                <w:rFonts w:ascii="Arial"/>
                <w:sz w:val="16"/>
              </w:rPr>
              <w:t>birth</w:t>
            </w:r>
          </w:p>
        </w:tc>
        <w:sdt>
          <w:sdtPr>
            <w:id w:val="316624128"/>
            <w:placeholder>
              <w:docPart w:val="22B234B73B704CF195CD418A83A80990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/>
          <w:sdtContent>
            <w:tc>
              <w:tcPr>
                <w:tcW w:w="27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</w:rPr>
            <w:id w:val="1249317664"/>
            <w:placeholder>
              <w:docPart w:val="22B234B73B704CF195CD418A83A80990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7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275796666"/>
            <w:placeholder>
              <w:docPart w:val="22B234B73B704CF195CD418A83A80990"/>
            </w:placeholder>
            <w:dropDownList>
              <w:listItem w:displayText=" " w:value=" "/>
              <w:listItem w:displayText="0" w:value="0"/>
              <w:listItem w:displayText="1" w:value="1"/>
            </w:dropDownList>
          </w:sdtPr>
          <w:sdtEndPr/>
          <w:sdtContent>
            <w:tc>
              <w:tcPr>
                <w:tcW w:w="27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441518751"/>
            <w:placeholder>
              <w:docPart w:val="22B234B73B704CF195CD418A83A80990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7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1876892863"/>
            <w:placeholder>
              <w:docPart w:val="22B234B73B704CF195CD418A83A80990"/>
            </w:placeholder>
            <w:dropDownList>
              <w:listItem w:displayText=" " w:value=" "/>
              <w:listItem w:displayText="1" w:value="1"/>
              <w:listItem w:displayText="2" w:value="2"/>
            </w:dropDownList>
          </w:sdtPr>
          <w:sdtEndPr/>
          <w:sdtContent>
            <w:tc>
              <w:tcPr>
                <w:tcW w:w="270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430793097"/>
            <w:placeholder>
              <w:docPart w:val="22B234B73B704CF195CD418A83A80990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7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</w:rPr>
            <w:id w:val="552198176"/>
            <w:placeholder>
              <w:docPart w:val="22B234B73B704CF195CD418A83A80990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7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  <w:lang w:val="sr-Cyrl-RS"/>
            </w:rPr>
            <w:id w:val="-1644038658"/>
            <w:placeholder>
              <w:docPart w:val="22B234B73B704CF195CD418A83A80990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70" w:type="dxa"/>
                <w:gridSpan w:val="3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  <w:lang w:val="sr-Cyrl-RS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  <w:lang w:val="sr-Cyrl-RS"/>
                  </w:rPr>
                  <w:t xml:space="preserve"> </w:t>
                </w:r>
              </w:p>
            </w:tc>
          </w:sdtContent>
        </w:sdt>
        <w:tc>
          <w:tcPr>
            <w:tcW w:w="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B2FCA" w:rsidRPr="00310F9A" w:rsidRDefault="00AB2FCA" w:rsidP="00AB2FCA"/>
        </w:tc>
        <w:tc>
          <w:tcPr>
            <w:tcW w:w="24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B2FCA" w:rsidRPr="00D9187C" w:rsidRDefault="00AB2FCA" w:rsidP="00AB2FCA">
            <w:pPr>
              <w:ind w:left="44"/>
              <w:rPr>
                <w:rFonts w:ascii="Arial" w:hAnsi="Arial" w:cs="Arial"/>
                <w:i/>
                <w:sz w:val="16"/>
                <w:lang w:val="sr-Cyrl-RS"/>
              </w:rPr>
            </w:pP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Улица и бр.</w:t>
            </w:r>
            <w:r>
              <w:rPr>
                <w:rFonts w:ascii="Arial"/>
                <w:sz w:val="16"/>
              </w:rPr>
              <w:t xml:space="preserve"> / </w:t>
            </w:r>
            <w:r w:rsidRPr="00371573">
              <w:rPr>
                <w:rFonts w:ascii="Arial"/>
                <w:sz w:val="16"/>
              </w:rPr>
              <w:t xml:space="preserve">Street </w:t>
            </w:r>
            <w:r>
              <w:rPr>
                <w:rFonts w:ascii="Arial"/>
                <w:sz w:val="16"/>
              </w:rPr>
              <w:t>and</w:t>
            </w:r>
            <w:r w:rsidRPr="00371573">
              <w:rPr>
                <w:rFonts w:ascii="Arial"/>
                <w:spacing w:val="16"/>
                <w:sz w:val="16"/>
              </w:rPr>
              <w:t xml:space="preserve"> </w:t>
            </w:r>
            <w:r w:rsidRPr="00371573">
              <w:rPr>
                <w:rFonts w:ascii="Arial"/>
                <w:sz w:val="16"/>
              </w:rPr>
              <w:t>no.</w:t>
            </w:r>
          </w:p>
        </w:tc>
        <w:sdt>
          <w:sdtPr>
            <w:id w:val="-1575819962"/>
            <w:placeholder>
              <w:docPart w:val="3BF607DF30A94A0F8B2BA4CF6AB6E3DA"/>
            </w:placeholder>
          </w:sdtPr>
          <w:sdtEndPr/>
          <w:sdtContent>
            <w:tc>
              <w:tcPr>
                <w:tcW w:w="3129" w:type="dxa"/>
                <w:gridSpan w:val="19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B2FCA" w:rsidRPr="004E4DE4" w:rsidRDefault="001D0371" w:rsidP="001D0371">
                <w:r>
                  <w:t xml:space="preserve"> </w:t>
                </w:r>
              </w:p>
            </w:tc>
          </w:sdtContent>
        </w:sdt>
      </w:tr>
      <w:tr w:rsidR="00AE3932" w:rsidRPr="00371573" w:rsidTr="00AB2FCA">
        <w:trPr>
          <w:gridAfter w:val="1"/>
          <w:wAfter w:w="42" w:type="dxa"/>
          <w:trHeight w:hRule="exact" w:val="283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371573" w:rsidRDefault="00AE3932" w:rsidP="00AE3932">
            <w:pPr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Место рођења</w:t>
            </w:r>
            <w:r>
              <w:rPr>
                <w:rFonts w:ascii="Arial"/>
                <w:sz w:val="16"/>
              </w:rPr>
              <w:t xml:space="preserve"> / </w:t>
            </w:r>
            <w:r w:rsidRPr="00371573">
              <w:rPr>
                <w:rFonts w:ascii="Arial"/>
                <w:sz w:val="16"/>
              </w:rPr>
              <w:t>Place of</w:t>
            </w:r>
            <w:r w:rsidRPr="00371573">
              <w:rPr>
                <w:rFonts w:ascii="Arial"/>
                <w:spacing w:val="16"/>
                <w:sz w:val="16"/>
              </w:rPr>
              <w:t xml:space="preserve"> </w:t>
            </w:r>
            <w:r w:rsidRPr="00371573">
              <w:rPr>
                <w:rFonts w:ascii="Arial"/>
                <w:sz w:val="16"/>
              </w:rPr>
              <w:t>birth</w:t>
            </w:r>
            <w:r>
              <w:rPr>
                <w:rFonts w:ascii="Arial"/>
                <w:sz w:val="16"/>
              </w:rPr>
              <w:t xml:space="preserve"> </w:t>
            </w:r>
          </w:p>
        </w:tc>
        <w:tc>
          <w:tcPr>
            <w:tcW w:w="2332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E3932" w:rsidRPr="00371573" w:rsidRDefault="00AE3932" w:rsidP="00AE3932"/>
        </w:tc>
        <w:tc>
          <w:tcPr>
            <w:tcW w:w="24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371573" w:rsidRDefault="00AE3932" w:rsidP="00AE3932">
            <w:pPr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Град</w:t>
            </w:r>
            <w:r>
              <w:rPr>
                <w:rFonts w:ascii="Arial"/>
                <w:sz w:val="16"/>
              </w:rPr>
              <w:t xml:space="preserve"> / </w:t>
            </w:r>
            <w:r w:rsidRPr="00371573">
              <w:rPr>
                <w:rFonts w:ascii="Arial"/>
                <w:sz w:val="16"/>
              </w:rPr>
              <w:t>Town</w:t>
            </w:r>
          </w:p>
        </w:tc>
        <w:sdt>
          <w:sdtPr>
            <w:id w:val="-1612966010"/>
            <w:placeholder>
              <w:docPart w:val="D8907AAC1A4A450B9205AD19DBFFD2AF"/>
            </w:placeholder>
          </w:sdtPr>
          <w:sdtEndPr/>
          <w:sdtContent>
            <w:tc>
              <w:tcPr>
                <w:tcW w:w="3129" w:type="dxa"/>
                <w:gridSpan w:val="19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</w:tr>
      <w:tr w:rsidR="0084559B" w:rsidRPr="00371573" w:rsidTr="00AB2FCA">
        <w:trPr>
          <w:gridAfter w:val="1"/>
          <w:wAfter w:w="42" w:type="dxa"/>
          <w:trHeight w:hRule="exact" w:val="429"/>
        </w:trPr>
        <w:tc>
          <w:tcPr>
            <w:tcW w:w="227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BFD8F2"/>
            <w:vAlign w:val="center"/>
          </w:tcPr>
          <w:p w:rsidR="00D33C55" w:rsidRPr="00D9187C" w:rsidRDefault="004D5F42" w:rsidP="006352F9">
            <w:pPr>
              <w:ind w:left="44"/>
              <w:rPr>
                <w:rFonts w:ascii="Arial" w:hAnsi="Arial" w:cs="Arial"/>
                <w:sz w:val="14"/>
                <w:lang w:val="sr-Latn-RS"/>
              </w:rPr>
            </w:pPr>
            <w:r w:rsidRPr="00D9187C">
              <w:rPr>
                <w:rFonts w:ascii="Arial" w:hAnsi="Arial" w:cs="Arial"/>
                <w:i/>
                <w:sz w:val="14"/>
                <w:lang w:val="sr-Cyrl-RS"/>
              </w:rPr>
              <w:t>Идентификациони документ</w:t>
            </w:r>
            <w:r w:rsidR="00D9187C">
              <w:rPr>
                <w:rFonts w:ascii="Arial" w:hAnsi="Arial" w:cs="Arial"/>
                <w:sz w:val="14"/>
                <w:lang w:val="sr-Latn-RS"/>
              </w:rPr>
              <w:t xml:space="preserve"> /</w:t>
            </w:r>
          </w:p>
          <w:p w:rsidR="00D33C55" w:rsidRPr="00371573" w:rsidRDefault="00D33C55" w:rsidP="006352F9">
            <w:pPr>
              <w:ind w:left="44"/>
              <w:rPr>
                <w:rFonts w:ascii="Arial" w:eastAsia="Arial" w:hAnsi="Arial" w:cs="Arial"/>
                <w:sz w:val="14"/>
                <w:szCs w:val="14"/>
              </w:rPr>
            </w:pPr>
            <w:r w:rsidRPr="00371573">
              <w:rPr>
                <w:rFonts w:ascii="Arial"/>
                <w:sz w:val="14"/>
              </w:rPr>
              <w:t>ID-document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</w:tcPr>
          <w:p w:rsidR="00D33C55" w:rsidRPr="00EA021C" w:rsidRDefault="00895D2E" w:rsidP="00EA021C">
            <w:pPr>
              <w:spacing w:line="192" w:lineRule="auto"/>
              <w:ind w:right="-14"/>
              <w:rPr>
                <w:rFonts w:ascii="Arial" w:hAnsi="Arial" w:cs="Arial"/>
                <w:sz w:val="14"/>
                <w:szCs w:val="14"/>
                <w:lang w:val="sr-Cyrl-RS"/>
              </w:rPr>
            </w:pPr>
            <w:sdt>
              <w:sdtPr>
                <w:rPr>
                  <w:rFonts w:ascii="MS Gothic" w:eastAsia="MS Gothic" w:hAnsi="MS Gothic"/>
                  <w:position w:val="-4"/>
                  <w:sz w:val="20"/>
                </w:rPr>
                <w:id w:val="188321149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="00EA021C" w:rsidRPr="00EA021C">
              <w:rPr>
                <w:rFonts w:ascii="Arial" w:hAnsi="Arial" w:cs="Arial"/>
                <w:i/>
                <w:sz w:val="14"/>
                <w:szCs w:val="14"/>
                <w:lang w:val="sr-Cyrl-RS"/>
              </w:rPr>
              <w:t>Пасош</w:t>
            </w:r>
            <w:r w:rsidR="00EA021C">
              <w:rPr>
                <w:rFonts w:ascii="Arial" w:hAnsi="Arial" w:cs="Arial"/>
                <w:sz w:val="14"/>
                <w:szCs w:val="14"/>
                <w:lang w:val="sr-Cyrl-RS"/>
              </w:rPr>
              <w:t xml:space="preserve"> /   </w:t>
            </w:r>
            <w:r w:rsidR="00EA021C">
              <w:rPr>
                <w:rFonts w:ascii="Arial" w:hAnsi="Arial" w:cs="Arial"/>
                <w:sz w:val="14"/>
                <w:szCs w:val="14"/>
                <w:lang w:val="sr-Cyrl-RS"/>
              </w:rPr>
              <w:br/>
              <w:t xml:space="preserve">     </w:t>
            </w:r>
            <w:r w:rsidR="00D33C55" w:rsidRPr="009529F0">
              <w:rPr>
                <w:rFonts w:ascii="Arial"/>
                <w:sz w:val="14"/>
                <w:szCs w:val="14"/>
              </w:rPr>
              <w:t>Passport</w:t>
            </w:r>
          </w:p>
        </w:tc>
        <w:tc>
          <w:tcPr>
            <w:tcW w:w="2332" w:type="dxa"/>
            <w:gridSpan w:val="1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D33C55" w:rsidRPr="009529F0" w:rsidRDefault="00EA021C" w:rsidP="00EA021C">
            <w:pPr>
              <w:tabs>
                <w:tab w:val="left" w:pos="2410"/>
              </w:tabs>
              <w:spacing w:line="192" w:lineRule="auto"/>
              <w:rPr>
                <w:rFonts w:ascii="Arial"/>
                <w:w w:val="95"/>
                <w:sz w:val="14"/>
                <w:szCs w:val="14"/>
                <w:lang w:val="sr-Cyrl-RS"/>
              </w:rPr>
            </w:pPr>
            <w:r>
              <w:rPr>
                <w:rFonts w:ascii="Times New Roman"/>
                <w:position w:val="-4"/>
                <w:sz w:val="20"/>
                <w:lang w:val="sr-Cyrl-RS"/>
              </w:rPr>
              <w:t xml:space="preserve">   </w:t>
            </w:r>
            <w:sdt>
              <w:sdtPr>
                <w:rPr>
                  <w:rFonts w:ascii="Times New Roman"/>
                  <w:position w:val="-4"/>
                  <w:sz w:val="20"/>
                </w:rPr>
                <w:id w:val="11393082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Pr="00D83716">
              <w:rPr>
                <w:rFonts w:ascii="Arial" w:hAnsi="Arial" w:cs="Arial"/>
                <w:i/>
                <w:sz w:val="14"/>
                <w:szCs w:val="14"/>
                <w:lang w:val="sr-Cyrl-RS"/>
              </w:rPr>
              <w:t>Лична карта</w:t>
            </w:r>
            <w:r w:rsidR="00D83716">
              <w:rPr>
                <w:rFonts w:ascii="Arial" w:hAnsi="Arial" w:cs="Arial"/>
                <w:i/>
                <w:sz w:val="14"/>
                <w:szCs w:val="14"/>
                <w:lang w:val="sr-Latn-RS"/>
              </w:rPr>
              <w:t xml:space="preserve"> </w:t>
            </w:r>
            <w:r w:rsidR="00D83716" w:rsidRPr="00D83716">
              <w:rPr>
                <w:rFonts w:ascii="Arial" w:hAnsi="Arial" w:cs="Arial"/>
                <w:sz w:val="14"/>
                <w:szCs w:val="14"/>
                <w:lang w:val="sr-Latn-RS"/>
              </w:rPr>
              <w:t>/</w:t>
            </w:r>
            <w:r w:rsidRPr="00AE3932">
              <w:rPr>
                <w:rFonts w:ascii="Times New Roman"/>
                <w:position w:val="-4"/>
                <w:sz w:val="20"/>
              </w:rPr>
              <w:t xml:space="preserve"> </w:t>
            </w:r>
            <w:r>
              <w:rPr>
                <w:rFonts w:ascii="Times New Roman"/>
                <w:position w:val="-4"/>
                <w:sz w:val="20"/>
                <w:lang w:val="sr-Cyrl-RS"/>
              </w:rPr>
              <w:t xml:space="preserve">    </w:t>
            </w:r>
            <w:sdt>
              <w:sdtPr>
                <w:rPr>
                  <w:rFonts w:ascii="Times New Roman"/>
                  <w:position w:val="-4"/>
                  <w:sz w:val="20"/>
                </w:rPr>
                <w:id w:val="116883688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Pr="00D83716">
              <w:rPr>
                <w:rFonts w:ascii="Arial" w:hAnsi="Arial" w:cs="Arial"/>
                <w:i/>
                <w:sz w:val="14"/>
                <w:szCs w:val="14"/>
                <w:lang w:val="sr-Cyrl-RS"/>
              </w:rPr>
              <w:t>Друго</w:t>
            </w:r>
            <w:r>
              <w:rPr>
                <w:rFonts w:ascii="Arial"/>
                <w:w w:val="95"/>
                <w:sz w:val="14"/>
                <w:szCs w:val="14"/>
              </w:rPr>
              <w:t xml:space="preserve"> </w:t>
            </w:r>
            <w:r>
              <w:rPr>
                <w:rFonts w:ascii="Arial"/>
                <w:w w:val="95"/>
                <w:sz w:val="14"/>
                <w:szCs w:val="14"/>
                <w:lang w:val="sr-Cyrl-RS"/>
              </w:rPr>
              <w:t>/</w:t>
            </w:r>
            <w:r w:rsidR="009529F0" w:rsidRPr="009529F0">
              <w:rPr>
                <w:rFonts w:ascii="Arial"/>
                <w:w w:val="95"/>
                <w:sz w:val="14"/>
                <w:szCs w:val="14"/>
              </w:rPr>
              <w:t xml:space="preserve">         </w:t>
            </w:r>
            <w:r w:rsidR="00DD345F" w:rsidRPr="009529F0">
              <w:rPr>
                <w:rFonts w:ascii="Arial"/>
                <w:w w:val="95"/>
                <w:sz w:val="14"/>
                <w:szCs w:val="14"/>
              </w:rPr>
              <w:t xml:space="preserve">             </w:t>
            </w:r>
          </w:p>
          <w:p w:rsidR="00D33C55" w:rsidRPr="009529F0" w:rsidRDefault="00EA021C" w:rsidP="00EA021C">
            <w:pPr>
              <w:tabs>
                <w:tab w:val="left" w:pos="1864"/>
              </w:tabs>
              <w:spacing w:line="192" w:lineRule="auto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w w:val="95"/>
                <w:sz w:val="14"/>
                <w:szCs w:val="14"/>
              </w:rPr>
              <w:t xml:space="preserve">          </w:t>
            </w:r>
            <w:r w:rsidR="009529F0" w:rsidRPr="00D83716">
              <w:rPr>
                <w:rFonts w:ascii="Arial"/>
                <w:sz w:val="14"/>
                <w:szCs w:val="14"/>
              </w:rPr>
              <w:t>Id</w:t>
            </w:r>
            <w:r w:rsidR="009529F0" w:rsidRPr="009529F0">
              <w:rPr>
                <w:rFonts w:ascii="Arial"/>
                <w:w w:val="95"/>
                <w:sz w:val="14"/>
                <w:szCs w:val="14"/>
              </w:rPr>
              <w:t xml:space="preserve">                              </w:t>
            </w:r>
            <w:r>
              <w:rPr>
                <w:rFonts w:ascii="Arial"/>
                <w:w w:val="95"/>
                <w:sz w:val="14"/>
                <w:szCs w:val="14"/>
                <w:lang w:val="sr-Cyrl-RS"/>
              </w:rPr>
              <w:t xml:space="preserve">    </w:t>
            </w:r>
            <w:r w:rsidR="00D33C55" w:rsidRPr="009529F0">
              <w:rPr>
                <w:rFonts w:ascii="Arial"/>
                <w:sz w:val="14"/>
                <w:szCs w:val="14"/>
              </w:rPr>
              <w:t>Other</w:t>
            </w:r>
          </w:p>
        </w:tc>
        <w:tc>
          <w:tcPr>
            <w:tcW w:w="2417" w:type="dxa"/>
            <w:gridSpan w:val="4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D33C55" w:rsidRPr="00D9187C" w:rsidRDefault="00D14EA9" w:rsidP="006352F9">
            <w:pPr>
              <w:ind w:left="44"/>
              <w:rPr>
                <w:rFonts w:ascii="Arial" w:hAnsi="Arial" w:cs="Arial"/>
                <w:sz w:val="16"/>
                <w:lang w:val="sr-Latn-RS"/>
              </w:rPr>
            </w:pP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Поштански број</w:t>
            </w:r>
            <w:r w:rsidR="00D9187C">
              <w:rPr>
                <w:rFonts w:ascii="Arial" w:hAnsi="Arial" w:cs="Arial"/>
                <w:sz w:val="16"/>
                <w:lang w:val="sr-Latn-RS"/>
              </w:rPr>
              <w:t xml:space="preserve"> /</w:t>
            </w:r>
          </w:p>
          <w:p w:rsidR="00D33C55" w:rsidRPr="00371573" w:rsidRDefault="00D33C55" w:rsidP="006352F9">
            <w:pPr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371573">
              <w:rPr>
                <w:rFonts w:ascii="Arial"/>
                <w:sz w:val="16"/>
              </w:rPr>
              <w:t xml:space="preserve">Post code </w:t>
            </w:r>
            <w:r w:rsidR="00BD3C19">
              <w:rPr>
                <w:rFonts w:ascii="Arial"/>
                <w:sz w:val="16"/>
              </w:rPr>
              <w:t>(</w:t>
            </w:r>
            <w:r w:rsidRPr="00371573">
              <w:rPr>
                <w:rFonts w:ascii="Arial"/>
                <w:sz w:val="16"/>
              </w:rPr>
              <w:t>Zip</w:t>
            </w:r>
            <w:r w:rsidR="00BD3C19">
              <w:rPr>
                <w:rFonts w:ascii="Arial"/>
                <w:sz w:val="16"/>
              </w:rPr>
              <w:t>)</w:t>
            </w:r>
          </w:p>
        </w:tc>
        <w:sdt>
          <w:sdtPr>
            <w:id w:val="1947888423"/>
            <w:placeholder>
              <w:docPart w:val="FA3CDBBA3B664DFB8DEE917E41C79964"/>
            </w:placeholder>
          </w:sdtPr>
          <w:sdtEndPr/>
          <w:sdtContent>
            <w:sdt>
              <w:sdtPr>
                <w:id w:val="-370069206"/>
                <w:placeholder>
                  <w:docPart w:val="41867205E4AA48228A35D28D4294C2FC"/>
                </w:placeholder>
              </w:sdtPr>
              <w:sdtEndPr/>
              <w:sdtContent>
                <w:tc>
                  <w:tcPr>
                    <w:tcW w:w="3129" w:type="dxa"/>
                    <w:gridSpan w:val="19"/>
                    <w:tc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vAlign w:val="center"/>
                  </w:tcPr>
                  <w:p w:rsidR="00D33C55" w:rsidRPr="00371573" w:rsidRDefault="001D0371" w:rsidP="001D0371">
                    <w:r>
                      <w:t xml:space="preserve"> </w:t>
                    </w:r>
                  </w:p>
                </w:tc>
              </w:sdtContent>
            </w:sdt>
          </w:sdtContent>
        </w:sdt>
      </w:tr>
      <w:tr w:rsidR="006A6388" w:rsidRPr="00371573" w:rsidTr="00AB2FCA">
        <w:trPr>
          <w:gridAfter w:val="1"/>
          <w:wAfter w:w="42" w:type="dxa"/>
          <w:trHeight w:hRule="exact" w:val="431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D33C55" w:rsidRPr="00D14EA9" w:rsidRDefault="00D14EA9" w:rsidP="006352F9">
            <w:pPr>
              <w:ind w:left="44"/>
              <w:rPr>
                <w:rFonts w:ascii="Arial" w:hAnsi="Arial" w:cs="Arial"/>
                <w:sz w:val="16"/>
                <w:lang w:val="sr-Cyrl-RS"/>
              </w:rPr>
            </w:pP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Број пасоша</w:t>
            </w:r>
            <w:r w:rsidR="00D33C55" w:rsidRPr="00D9187C">
              <w:rPr>
                <w:rFonts w:ascii="Arial" w:hAnsi="Arial" w:cs="Arial"/>
                <w:i/>
                <w:sz w:val="16"/>
              </w:rPr>
              <w:t xml:space="preserve"> / </w:t>
            </w: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личне карте</w:t>
            </w:r>
          </w:p>
          <w:p w:rsidR="00D33C55" w:rsidRPr="00371573" w:rsidRDefault="00D33C55" w:rsidP="006352F9">
            <w:pPr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371573">
              <w:rPr>
                <w:rFonts w:ascii="Arial"/>
                <w:sz w:val="16"/>
              </w:rPr>
              <w:t>Passport / ID</w:t>
            </w:r>
            <w:r w:rsidRPr="00371573">
              <w:rPr>
                <w:rFonts w:ascii="Arial"/>
                <w:spacing w:val="27"/>
                <w:sz w:val="16"/>
              </w:rPr>
              <w:t xml:space="preserve"> </w:t>
            </w:r>
            <w:r w:rsidRPr="00371573">
              <w:rPr>
                <w:rFonts w:ascii="Arial"/>
                <w:sz w:val="16"/>
              </w:rPr>
              <w:t>Number</w:t>
            </w:r>
          </w:p>
        </w:tc>
        <w:sdt>
          <w:sdtPr>
            <w:id w:val="2012030173"/>
            <w:placeholder>
              <w:docPart w:val="5EE6C86E6F10496EA05E7E3DE3508E3D"/>
            </w:placeholder>
          </w:sdtPr>
          <w:sdtEndPr/>
          <w:sdtContent>
            <w:sdt>
              <w:sdtPr>
                <w:id w:val="863016908"/>
                <w:placeholder>
                  <w:docPart w:val="233186F0D88B4B2D99C7E6EA5683FF1E"/>
                </w:placeholder>
              </w:sdtPr>
              <w:sdtEndPr/>
              <w:sdtContent>
                <w:tc>
                  <w:tcPr>
                    <w:tcW w:w="2332" w:type="dxa"/>
                    <w:gridSpan w:val="12"/>
                    <w:tc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vAlign w:val="center"/>
                  </w:tcPr>
                  <w:p w:rsidR="00D33C55" w:rsidRPr="00371573" w:rsidRDefault="001D0371" w:rsidP="001D0371">
                    <w:r>
                      <w:t xml:space="preserve"> </w:t>
                    </w:r>
                  </w:p>
                </w:tc>
              </w:sdtContent>
            </w:sdt>
          </w:sdtContent>
        </w:sdt>
        <w:tc>
          <w:tcPr>
            <w:tcW w:w="24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D33C55" w:rsidRPr="00AE3932" w:rsidRDefault="00D14EA9" w:rsidP="006352F9">
            <w:pPr>
              <w:ind w:left="44"/>
              <w:rPr>
                <w:rFonts w:ascii="Arial" w:hAnsi="Arial" w:cs="Arial"/>
                <w:i/>
                <w:sz w:val="16"/>
                <w:lang w:val="sr-Cyrl-RS"/>
              </w:rPr>
            </w:pPr>
            <w:r w:rsidRPr="00D9187C">
              <w:rPr>
                <w:rFonts w:ascii="Arial" w:hAnsi="Arial" w:cs="Arial"/>
                <w:i/>
                <w:sz w:val="16"/>
                <w:lang w:val="sr-Cyrl-RS"/>
              </w:rPr>
              <w:t>Држава</w:t>
            </w:r>
            <w:r w:rsidR="00D33C55" w:rsidRPr="00D9187C">
              <w:rPr>
                <w:rFonts w:ascii="Arial" w:hAnsi="Arial" w:cs="Arial"/>
                <w:i/>
                <w:sz w:val="16"/>
              </w:rPr>
              <w:t xml:space="preserve"> </w:t>
            </w:r>
            <w:r w:rsidR="00AE3932" w:rsidRPr="00AE3932">
              <w:rPr>
                <w:rFonts w:ascii="Arial" w:hAnsi="Arial" w:cs="Arial"/>
                <w:sz w:val="16"/>
                <w:lang w:val="sr-Cyrl-RS"/>
              </w:rPr>
              <w:t>/</w:t>
            </w:r>
          </w:p>
          <w:p w:rsidR="00D33C55" w:rsidRPr="00371573" w:rsidRDefault="00D33C55" w:rsidP="006352F9">
            <w:pPr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371573">
              <w:rPr>
                <w:rFonts w:ascii="Arial"/>
                <w:sz w:val="16"/>
              </w:rPr>
              <w:t>Country</w:t>
            </w:r>
          </w:p>
        </w:tc>
        <w:sdt>
          <w:sdtPr>
            <w:id w:val="491923133"/>
            <w:placeholder>
              <w:docPart w:val="B511EF88D33D4886B37FDDB1F145A2FA"/>
            </w:placeholder>
          </w:sdtPr>
          <w:sdtEndPr/>
          <w:sdtContent>
            <w:sdt>
              <w:sdtPr>
                <w:id w:val="556442986"/>
                <w:placeholder>
                  <w:docPart w:val="8421222818FC47038A6F83EFE6C5CDDF"/>
                </w:placeholder>
              </w:sdtPr>
              <w:sdtEndPr/>
              <w:sdtContent>
                <w:tc>
                  <w:tcPr>
                    <w:tcW w:w="3129" w:type="dxa"/>
                    <w:gridSpan w:val="19"/>
                    <w:tcBorders>
                      <w:top w:val="single" w:sz="5" w:space="0" w:color="000000"/>
                      <w:left w:val="single" w:sz="5" w:space="0" w:color="000000"/>
                      <w:bottom w:val="single" w:sz="5" w:space="0" w:color="000000"/>
                      <w:right w:val="single" w:sz="5" w:space="0" w:color="000000"/>
                    </w:tcBorders>
                    <w:vAlign w:val="center"/>
                  </w:tcPr>
                  <w:p w:rsidR="00D33C55" w:rsidRPr="008345C9" w:rsidRDefault="001D0371" w:rsidP="001D0371">
                    <w:r>
                      <w:t xml:space="preserve"> </w:t>
                    </w:r>
                  </w:p>
                </w:tc>
              </w:sdtContent>
            </w:sdt>
          </w:sdtContent>
        </w:sdt>
      </w:tr>
      <w:tr w:rsidR="006A6388" w:rsidRPr="0049326F" w:rsidTr="00AB2FCA">
        <w:trPr>
          <w:gridAfter w:val="1"/>
          <w:wAfter w:w="42" w:type="dxa"/>
          <w:trHeight w:hRule="exact" w:val="539"/>
        </w:trPr>
        <w:tc>
          <w:tcPr>
            <w:tcW w:w="224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D33C55" w:rsidRPr="00D33C55" w:rsidRDefault="00D33C55" w:rsidP="006352F9">
            <w:pPr>
              <w:pStyle w:val="TableParagraph"/>
              <w:ind w:left="44"/>
              <w:rPr>
                <w:rFonts w:ascii="Arial"/>
                <w:b/>
                <w:sz w:val="16"/>
                <w:szCs w:val="16"/>
              </w:rPr>
            </w:pPr>
            <w:r>
              <w:rPr>
                <w:rFonts w:ascii="Arial"/>
                <w:b/>
                <w:sz w:val="16"/>
                <w:szCs w:val="16"/>
              </w:rPr>
              <w:t xml:space="preserve">3. </w:t>
            </w:r>
            <w:r w:rsidR="00B0159F" w:rsidRPr="00B332CB">
              <w:rPr>
                <w:rFonts w:ascii="Arial" w:hAnsi="Arial" w:cs="Arial"/>
                <w:b/>
                <w:i/>
                <w:sz w:val="16"/>
                <w:szCs w:val="16"/>
              </w:rPr>
              <w:t>Ви сте власник</w:t>
            </w:r>
            <w:r>
              <w:rPr>
                <w:rFonts w:ascii="Arial"/>
                <w:b/>
                <w:sz w:val="16"/>
                <w:szCs w:val="16"/>
              </w:rPr>
              <w:t xml:space="preserve"> / </w:t>
            </w:r>
            <w:r w:rsidRPr="0049326F">
              <w:rPr>
                <w:rFonts w:ascii="Arial"/>
                <w:b/>
                <w:sz w:val="16"/>
                <w:szCs w:val="16"/>
              </w:rPr>
              <w:t>You are the</w:t>
            </w:r>
            <w:r w:rsidRPr="0049326F">
              <w:rPr>
                <w:rFonts w:ascii="Arial"/>
                <w:b/>
                <w:spacing w:val="27"/>
                <w:sz w:val="16"/>
                <w:szCs w:val="16"/>
              </w:rPr>
              <w:t xml:space="preserve"> </w:t>
            </w:r>
            <w:r w:rsidRPr="0049326F">
              <w:rPr>
                <w:rFonts w:ascii="Arial"/>
                <w:b/>
                <w:sz w:val="16"/>
                <w:szCs w:val="16"/>
              </w:rPr>
              <w:t>owner</w:t>
            </w:r>
          </w:p>
        </w:tc>
        <w:tc>
          <w:tcPr>
            <w:tcW w:w="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vAlign w:val="center"/>
          </w:tcPr>
          <w:p w:rsidR="00D33C55" w:rsidRPr="0049326F" w:rsidRDefault="00D33C55" w:rsidP="006352F9">
            <w:pPr>
              <w:rPr>
                <w:sz w:val="16"/>
                <w:szCs w:val="16"/>
              </w:rPr>
            </w:pPr>
          </w:p>
        </w:tc>
        <w:tc>
          <w:tcPr>
            <w:tcW w:w="8783" w:type="dxa"/>
            <w:gridSpan w:val="36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331842" w:rsidRDefault="00D83716" w:rsidP="00462DC4">
            <w:pPr>
              <w:pStyle w:val="TableParagraph"/>
              <w:tabs>
                <w:tab w:val="left" w:pos="2233"/>
                <w:tab w:val="left" w:pos="5152"/>
              </w:tabs>
              <w:spacing w:line="192" w:lineRule="auto"/>
              <w:rPr>
                <w:rFonts w:ascii="Arial" w:hAnsi="Arial" w:cs="Arial"/>
                <w:sz w:val="14"/>
                <w:szCs w:val="14"/>
                <w:lang w:val="sr-Latn-RS"/>
              </w:rPr>
            </w:pPr>
            <w:r>
              <w:rPr>
                <w:rFonts w:ascii="MS Gothic" w:eastAsia="MS Gothic" w:hAnsi="MS Gothic"/>
                <w:position w:val="-4"/>
                <w:sz w:val="20"/>
              </w:rPr>
              <w:t xml:space="preserve"> </w:t>
            </w:r>
            <w:sdt>
              <w:sdtPr>
                <w:rPr>
                  <w:rFonts w:ascii="MS Gothic" w:eastAsia="MS Gothic" w:hAnsi="MS Gothic"/>
                  <w:position w:val="-4"/>
                  <w:sz w:val="20"/>
                </w:rPr>
                <w:id w:val="21274176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="00B0159F" w:rsidRPr="00462DC4">
              <w:rPr>
                <w:rFonts w:ascii="Arial" w:hAnsi="Arial" w:cs="Arial"/>
                <w:i/>
                <w:sz w:val="14"/>
                <w:szCs w:val="14"/>
                <w:lang w:val="sr-Cyrl-RS"/>
              </w:rPr>
              <w:t>Да</w:t>
            </w:r>
            <w:r w:rsidR="00D33C55" w:rsidRPr="00462DC4">
              <w:rPr>
                <w:rFonts w:ascii="Arial" w:hAnsi="Arial" w:cs="Arial"/>
                <w:i/>
                <w:sz w:val="14"/>
                <w:szCs w:val="14"/>
              </w:rPr>
              <w:t xml:space="preserve"> (</w:t>
            </w:r>
            <w:r w:rsidR="00B0159F" w:rsidRPr="00462DC4">
              <w:rPr>
                <w:rFonts w:ascii="Arial" w:hAnsi="Arial" w:cs="Arial"/>
                <w:i/>
                <w:sz w:val="14"/>
                <w:szCs w:val="14"/>
                <w:lang w:val="sr-Cyrl-RS"/>
              </w:rPr>
              <w:t>идите на део</w:t>
            </w:r>
            <w:r w:rsidR="00B0159F" w:rsidRPr="00462DC4">
              <w:rPr>
                <w:rFonts w:ascii="Arial" w:hAnsi="Arial" w:cs="Arial"/>
                <w:i/>
                <w:sz w:val="14"/>
                <w:szCs w:val="14"/>
              </w:rPr>
              <w:t xml:space="preserve"> 4)</w:t>
            </w:r>
            <w:r w:rsidR="00B0159F" w:rsidRPr="00331842">
              <w:rPr>
                <w:rFonts w:ascii="Arial" w:hAnsi="Arial" w:cs="Arial"/>
                <w:sz w:val="14"/>
                <w:szCs w:val="14"/>
              </w:rPr>
              <w:t xml:space="preserve"> /</w:t>
            </w:r>
            <w:r w:rsidR="00D33C55" w:rsidRPr="00331842">
              <w:rPr>
                <w:rFonts w:ascii="Arial" w:hAnsi="Arial" w:cs="Arial"/>
                <w:sz w:val="14"/>
                <w:szCs w:val="14"/>
              </w:rPr>
              <w:t xml:space="preserve"> Yes (go to part</w:t>
            </w:r>
            <w:r w:rsidR="00D33C55" w:rsidRPr="00331842">
              <w:rPr>
                <w:rFonts w:ascii="Arial" w:hAnsi="Arial" w:cs="Arial"/>
                <w:spacing w:val="10"/>
                <w:sz w:val="14"/>
                <w:szCs w:val="14"/>
              </w:rPr>
              <w:t xml:space="preserve"> </w:t>
            </w:r>
            <w:r w:rsidR="00D33C55" w:rsidRPr="00331842">
              <w:rPr>
                <w:rFonts w:ascii="Arial" w:hAnsi="Arial" w:cs="Arial"/>
                <w:sz w:val="14"/>
                <w:szCs w:val="14"/>
              </w:rPr>
              <w:t>4)</w:t>
            </w:r>
            <w:r w:rsidR="00F51F2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B0159F" w:rsidRPr="0033184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AE3932">
              <w:rPr>
                <w:rFonts w:ascii="Arial" w:hAnsi="Arial" w:cs="Arial"/>
                <w:sz w:val="14"/>
                <w:szCs w:val="14"/>
                <w:lang w:val="sr-Cyrl-RS"/>
              </w:rPr>
              <w:t xml:space="preserve">           </w:t>
            </w:r>
            <w:r w:rsidR="00B0159F" w:rsidRPr="00462DC4">
              <w:rPr>
                <w:rFonts w:ascii="Arial" w:hAnsi="Arial" w:cs="Arial"/>
                <w:i/>
                <w:sz w:val="14"/>
                <w:szCs w:val="14"/>
                <w:lang w:val="sr-Cyrl-RS"/>
              </w:rPr>
              <w:t>Не, власник је</w:t>
            </w:r>
            <w:r w:rsidR="00B0159F" w:rsidRPr="00331842">
              <w:rPr>
                <w:rFonts w:ascii="Arial" w:hAnsi="Arial" w:cs="Arial"/>
                <w:sz w:val="14"/>
                <w:szCs w:val="14"/>
                <w:lang w:val="sr-Cyrl-RS"/>
              </w:rPr>
              <w:t xml:space="preserve"> </w:t>
            </w:r>
            <w:r w:rsidR="00D33C55" w:rsidRPr="00331842">
              <w:rPr>
                <w:rFonts w:ascii="Arial" w:hAnsi="Arial" w:cs="Arial"/>
                <w:sz w:val="14"/>
                <w:szCs w:val="14"/>
              </w:rPr>
              <w:t>/ No,</w:t>
            </w:r>
            <w:r w:rsidR="006352F9" w:rsidRPr="00331842">
              <w:rPr>
                <w:rFonts w:ascii="Arial" w:hAnsi="Arial" w:cs="Arial"/>
                <w:sz w:val="14"/>
                <w:szCs w:val="14"/>
              </w:rPr>
              <w:t xml:space="preserve"> the owner is:</w:t>
            </w:r>
            <w:r w:rsidR="00F51F2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8A2F1F" w:rsidRPr="0033184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462DC4">
              <w:rPr>
                <w:rFonts w:ascii="Arial" w:hAnsi="Arial" w:cs="Arial"/>
                <w:sz w:val="14"/>
                <w:szCs w:val="14"/>
              </w:rPr>
              <w:t xml:space="preserve">          </w:t>
            </w:r>
            <w:r w:rsidR="00E563C6">
              <w:rPr>
                <w:rFonts w:ascii="Arial" w:hAnsi="Arial" w:cs="Arial"/>
                <w:sz w:val="14"/>
                <w:szCs w:val="14"/>
              </w:rPr>
              <w:t xml:space="preserve">     </w:t>
            </w:r>
            <w:r w:rsidR="00462DC4">
              <w:rPr>
                <w:rFonts w:ascii="Arial" w:hAnsi="Arial" w:cs="Arial"/>
                <w:sz w:val="14"/>
                <w:szCs w:val="14"/>
              </w:rPr>
              <w:t xml:space="preserve">       </w:t>
            </w:r>
            <w:sdt>
              <w:sdtPr>
                <w:rPr>
                  <w:rFonts w:ascii="Times New Roman"/>
                  <w:position w:val="-4"/>
                  <w:sz w:val="20"/>
                </w:rPr>
                <w:id w:val="6689886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="00B0159F" w:rsidRPr="00462DC4">
              <w:rPr>
                <w:rFonts w:ascii="Arial" w:hAnsi="Arial" w:cs="Arial"/>
                <w:i/>
                <w:sz w:val="14"/>
                <w:szCs w:val="14"/>
                <w:lang w:val="sr-Cyrl-RS"/>
              </w:rPr>
              <w:t>Правно лице</w:t>
            </w:r>
            <w:r w:rsidR="00D33C55" w:rsidRPr="00331842">
              <w:rPr>
                <w:rFonts w:ascii="Arial" w:hAnsi="Arial" w:cs="Arial"/>
                <w:sz w:val="14"/>
                <w:szCs w:val="14"/>
              </w:rPr>
              <w:t xml:space="preserve"> / Legal entity</w:t>
            </w:r>
            <w:r w:rsidR="00F51F22">
              <w:rPr>
                <w:noProof/>
              </w:rPr>
              <w:t xml:space="preserve"> </w:t>
            </w:r>
            <w:r w:rsidR="00F51F22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D33C55" w:rsidRPr="00462DC4" w:rsidRDefault="00331842" w:rsidP="00462DC4">
            <w:pPr>
              <w:pStyle w:val="TableParagraph"/>
              <w:tabs>
                <w:tab w:val="left" w:pos="2233"/>
                <w:tab w:val="left" w:pos="5152"/>
              </w:tabs>
              <w:spacing w:line="192" w:lineRule="auto"/>
              <w:ind w:left="6636" w:right="-852" w:hanging="640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  <w:lang w:val="sr-Latn-RS"/>
              </w:rPr>
              <w:t xml:space="preserve">                                                                                                                                    </w:t>
            </w:r>
            <w:r w:rsidR="00462DC4">
              <w:rPr>
                <w:rFonts w:ascii="Arial" w:hAnsi="Arial" w:cs="Arial"/>
                <w:sz w:val="14"/>
                <w:szCs w:val="14"/>
                <w:lang w:val="sr-Latn-RS"/>
              </w:rPr>
              <w:t xml:space="preserve">                          </w:t>
            </w:r>
            <w:sdt>
              <w:sdtPr>
                <w:rPr>
                  <w:rFonts w:ascii="Times New Roman"/>
                  <w:position w:val="-4"/>
                  <w:sz w:val="20"/>
                </w:rPr>
                <w:id w:val="180272585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="00B0159F" w:rsidRPr="00462DC4">
              <w:rPr>
                <w:rFonts w:ascii="Arial" w:hAnsi="Arial" w:cs="Arial"/>
                <w:i/>
                <w:sz w:val="14"/>
                <w:szCs w:val="14"/>
                <w:lang w:val="sr-Cyrl-RS"/>
              </w:rPr>
              <w:t>Физичко лице</w:t>
            </w:r>
            <w:r w:rsidR="00462DC4">
              <w:rPr>
                <w:rFonts w:ascii="Arial" w:hAnsi="Arial" w:cs="Arial"/>
                <w:sz w:val="14"/>
                <w:szCs w:val="14"/>
              </w:rPr>
              <w:t xml:space="preserve"> / Natural person</w:t>
            </w:r>
          </w:p>
        </w:tc>
      </w:tr>
      <w:tr w:rsidR="00AE3932" w:rsidRPr="0049326F" w:rsidTr="00AB2FCA">
        <w:trPr>
          <w:gridAfter w:val="1"/>
          <w:wAfter w:w="42" w:type="dxa"/>
          <w:trHeight w:val="259"/>
        </w:trPr>
        <w:tc>
          <w:tcPr>
            <w:tcW w:w="2248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2E10B0" w:rsidRDefault="00AE3932" w:rsidP="00AE3932">
            <w:pPr>
              <w:pStyle w:val="TableParagraph"/>
              <w:ind w:left="44"/>
              <w:rPr>
                <w:rFonts w:ascii="Arial"/>
                <w:sz w:val="16"/>
                <w:szCs w:val="16"/>
              </w:rPr>
            </w:pPr>
            <w:r w:rsidRPr="00462DC4">
              <w:rPr>
                <w:rFonts w:ascii="Arial" w:hAnsi="Arial" w:cs="Arial"/>
                <w:i/>
                <w:sz w:val="16"/>
                <w:szCs w:val="16"/>
                <w:lang w:val="sr-Cyrl-RS"/>
              </w:rPr>
              <w:t>Правно лице</w:t>
            </w:r>
            <w:r>
              <w:rPr>
                <w:rFonts w:ascii="Arial"/>
                <w:sz w:val="16"/>
                <w:szCs w:val="16"/>
              </w:rPr>
              <w:t xml:space="preserve"> / </w:t>
            </w:r>
            <w:r w:rsidRPr="0049326F">
              <w:rPr>
                <w:rFonts w:ascii="Arial"/>
                <w:sz w:val="16"/>
                <w:szCs w:val="16"/>
              </w:rPr>
              <w:t>Legal</w:t>
            </w:r>
            <w:r w:rsidRPr="0049326F">
              <w:rPr>
                <w:rFonts w:ascii="Arial"/>
                <w:spacing w:val="15"/>
                <w:sz w:val="16"/>
                <w:szCs w:val="16"/>
              </w:rPr>
              <w:t xml:space="preserve"> </w:t>
            </w:r>
            <w:r w:rsidRPr="0049326F">
              <w:rPr>
                <w:rFonts w:ascii="Arial"/>
                <w:sz w:val="16"/>
                <w:szCs w:val="16"/>
              </w:rPr>
              <w:t>entity</w:t>
            </w:r>
          </w:p>
        </w:tc>
        <w:sdt>
          <w:sdtPr>
            <w:id w:val="-1275706629"/>
            <w:placeholder>
              <w:docPart w:val="C74FC9572F51464EB801DAFE2B93D142"/>
            </w:placeholder>
          </w:sdtPr>
          <w:sdtEndPr/>
          <w:sdtContent>
            <w:tc>
              <w:tcPr>
                <w:tcW w:w="2892" w:type="dxa"/>
                <w:gridSpan w:val="11"/>
                <w:tcBorders>
                  <w:top w:val="single" w:sz="5" w:space="0" w:color="000000"/>
                  <w:left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  <w:tc>
          <w:tcPr>
            <w:tcW w:w="2708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B0159F" w:rsidRDefault="00AE3932" w:rsidP="00AE3932">
            <w:pPr>
              <w:pStyle w:val="TableParagraph"/>
              <w:ind w:left="44" w:right="132"/>
              <w:rPr>
                <w:rFonts w:ascii="Arial" w:eastAsia="Arial" w:hAnsi="Arial" w:cs="Arial"/>
                <w:sz w:val="16"/>
                <w:szCs w:val="16"/>
              </w:rPr>
            </w:pPr>
            <w:r w:rsidRPr="00462DC4">
              <w:rPr>
                <w:rFonts w:ascii="Arial" w:hAnsi="Arial" w:cs="Arial"/>
                <w:i/>
                <w:sz w:val="16"/>
                <w:szCs w:val="16"/>
                <w:lang w:val="sr-Cyrl-RS"/>
              </w:rPr>
              <w:t>Адреса</w:t>
            </w:r>
            <w:r w:rsidRPr="00B0159F">
              <w:rPr>
                <w:rFonts w:ascii="Arial" w:hAnsi="Arial" w:cs="Arial"/>
                <w:sz w:val="16"/>
                <w:szCs w:val="16"/>
              </w:rPr>
              <w:t xml:space="preserve"> / Address</w:t>
            </w:r>
          </w:p>
        </w:tc>
        <w:sdt>
          <w:sdtPr>
            <w:id w:val="1725570094"/>
            <w:placeholder>
              <w:docPart w:val="7B264909291F4B7B9BA0F2CB54CF5EE7"/>
            </w:placeholder>
          </w:sdtPr>
          <w:sdtEndPr/>
          <w:sdtContent>
            <w:tc>
              <w:tcPr>
                <w:tcW w:w="3209" w:type="dxa"/>
                <w:gridSpan w:val="20"/>
                <w:tcBorders>
                  <w:top w:val="single" w:sz="5" w:space="0" w:color="000000"/>
                  <w:left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</w:tr>
      <w:tr w:rsidR="00AE3932" w:rsidRPr="0049326F" w:rsidTr="00AB2FCA">
        <w:trPr>
          <w:gridAfter w:val="1"/>
          <w:wAfter w:w="42" w:type="dxa"/>
          <w:trHeight w:hRule="exact" w:val="282"/>
        </w:trPr>
        <w:tc>
          <w:tcPr>
            <w:tcW w:w="224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49326F" w:rsidRDefault="00AE3932" w:rsidP="00AE3932">
            <w:pPr>
              <w:pStyle w:val="TableParagraph"/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462DC4">
              <w:rPr>
                <w:rFonts w:ascii="Arial" w:hAnsi="Arial" w:cs="Arial"/>
                <w:i/>
                <w:sz w:val="16"/>
                <w:szCs w:val="16"/>
                <w:lang w:val="sr-Cyrl-RS"/>
              </w:rPr>
              <w:t>ПИБ</w:t>
            </w:r>
            <w:r>
              <w:rPr>
                <w:rFonts w:ascii="Arial"/>
                <w:sz w:val="16"/>
                <w:szCs w:val="16"/>
              </w:rPr>
              <w:t xml:space="preserve"> / </w:t>
            </w:r>
            <w:r w:rsidRPr="0049326F">
              <w:rPr>
                <w:rFonts w:ascii="Arial"/>
                <w:sz w:val="16"/>
                <w:szCs w:val="16"/>
              </w:rPr>
              <w:t>VAT</w:t>
            </w:r>
            <w:r w:rsidRPr="0049326F">
              <w:rPr>
                <w:rFonts w:ascii="Arial"/>
                <w:spacing w:val="17"/>
                <w:sz w:val="16"/>
                <w:szCs w:val="16"/>
              </w:rPr>
              <w:t xml:space="preserve"> </w:t>
            </w:r>
            <w:r w:rsidRPr="0049326F">
              <w:rPr>
                <w:rFonts w:ascii="Arial"/>
                <w:sz w:val="16"/>
                <w:szCs w:val="16"/>
              </w:rPr>
              <w:t>number</w:t>
            </w:r>
          </w:p>
        </w:tc>
        <w:sdt>
          <w:sdtPr>
            <w:id w:val="351471581"/>
            <w:placeholder>
              <w:docPart w:val="31D78A412344441992E016D56AC7166F"/>
            </w:placeholder>
          </w:sdtPr>
          <w:sdtEndPr/>
          <w:sdtContent>
            <w:tc>
              <w:tcPr>
                <w:tcW w:w="2892" w:type="dxa"/>
                <w:gridSpan w:val="11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Pr="008345C9" w:rsidRDefault="001D0371" w:rsidP="001D0371">
                <w:r w:rsidRPr="008345C9">
                  <w:t xml:space="preserve"> </w:t>
                </w:r>
              </w:p>
            </w:tc>
          </w:sdtContent>
        </w:sdt>
        <w:tc>
          <w:tcPr>
            <w:tcW w:w="270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B0159F" w:rsidRDefault="00AE3932" w:rsidP="00AE3932">
            <w:pPr>
              <w:pStyle w:val="TableParagraph"/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462DC4">
              <w:rPr>
                <w:rFonts w:ascii="Arial" w:hAnsi="Arial" w:cs="Arial"/>
                <w:i/>
                <w:sz w:val="16"/>
                <w:szCs w:val="16"/>
                <w:lang w:val="sr-Cyrl-RS"/>
              </w:rPr>
              <w:t>Град</w:t>
            </w:r>
            <w:r w:rsidRPr="00B0159F">
              <w:rPr>
                <w:rFonts w:ascii="Arial" w:hAnsi="Arial" w:cs="Arial"/>
                <w:sz w:val="16"/>
                <w:szCs w:val="16"/>
              </w:rPr>
              <w:t xml:space="preserve"> / Town</w:t>
            </w:r>
          </w:p>
        </w:tc>
        <w:sdt>
          <w:sdtPr>
            <w:id w:val="-1084680433"/>
            <w:placeholder>
              <w:docPart w:val="E54D7F79BBD4454D9636D383ADE5F7DA"/>
            </w:placeholder>
          </w:sdtPr>
          <w:sdtEndPr/>
          <w:sdtContent>
            <w:tc>
              <w:tcPr>
                <w:tcW w:w="3209" w:type="dxa"/>
                <w:gridSpan w:val="20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</w:tr>
      <w:tr w:rsidR="00AE3932" w:rsidRPr="0049326F" w:rsidTr="00AB2FCA">
        <w:trPr>
          <w:gridAfter w:val="1"/>
          <w:wAfter w:w="42" w:type="dxa"/>
          <w:trHeight w:hRule="exact" w:val="281"/>
        </w:trPr>
        <w:tc>
          <w:tcPr>
            <w:tcW w:w="224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B0159F" w:rsidRDefault="00AE3932" w:rsidP="00AE3932">
            <w:pPr>
              <w:pStyle w:val="TableParagraph"/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462DC4">
              <w:rPr>
                <w:rFonts w:ascii="Arial" w:hAnsi="Arial" w:cs="Arial"/>
                <w:i/>
                <w:sz w:val="16"/>
                <w:szCs w:val="16"/>
                <w:lang w:val="sr-Cyrl-RS"/>
              </w:rPr>
              <w:t>Презиме(на)</w:t>
            </w:r>
            <w:r w:rsidRPr="00B0159F">
              <w:rPr>
                <w:rFonts w:ascii="Arial" w:hAnsi="Arial" w:cs="Arial"/>
                <w:sz w:val="16"/>
                <w:szCs w:val="16"/>
              </w:rPr>
              <w:t xml:space="preserve"> / Surname(s)</w:t>
            </w:r>
          </w:p>
        </w:tc>
        <w:sdt>
          <w:sdtPr>
            <w:id w:val="-1752580907"/>
            <w:placeholder>
              <w:docPart w:val="AE633CE7C6BA436287EDAC7EC8D64879"/>
            </w:placeholder>
          </w:sdtPr>
          <w:sdtEndPr/>
          <w:sdtContent>
            <w:tc>
              <w:tcPr>
                <w:tcW w:w="2892" w:type="dxa"/>
                <w:gridSpan w:val="11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Pr="008345C9" w:rsidRDefault="001D0371" w:rsidP="001D0371">
                <w:r w:rsidRPr="008345C9">
                  <w:t xml:space="preserve"> </w:t>
                </w:r>
              </w:p>
            </w:tc>
          </w:sdtContent>
        </w:sdt>
        <w:tc>
          <w:tcPr>
            <w:tcW w:w="270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B0159F" w:rsidRDefault="00AE3932" w:rsidP="00AE3932">
            <w:pPr>
              <w:pStyle w:val="TableParagraph"/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462DC4">
              <w:rPr>
                <w:rFonts w:ascii="Arial" w:hAnsi="Arial" w:cs="Arial"/>
                <w:i/>
                <w:sz w:val="16"/>
                <w:szCs w:val="16"/>
                <w:lang w:val="sr-Cyrl-RS"/>
              </w:rPr>
              <w:t>Поштански бр.</w:t>
            </w:r>
            <w:r w:rsidRPr="00B0159F">
              <w:rPr>
                <w:rFonts w:ascii="Arial" w:hAnsi="Arial" w:cs="Arial"/>
                <w:sz w:val="16"/>
                <w:szCs w:val="16"/>
              </w:rPr>
              <w:t xml:space="preserve"> / Post code (Zip)</w:t>
            </w:r>
          </w:p>
        </w:tc>
        <w:sdt>
          <w:sdtPr>
            <w:id w:val="919056941"/>
            <w:placeholder>
              <w:docPart w:val="EDB5C640032F4DD694B5225A5E9645C2"/>
            </w:placeholder>
          </w:sdtPr>
          <w:sdtEndPr/>
          <w:sdtContent>
            <w:tc>
              <w:tcPr>
                <w:tcW w:w="3209" w:type="dxa"/>
                <w:gridSpan w:val="20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</w:tr>
      <w:tr w:rsidR="00AE3932" w:rsidRPr="0049326F" w:rsidTr="00AB2FCA">
        <w:trPr>
          <w:gridAfter w:val="1"/>
          <w:wAfter w:w="42" w:type="dxa"/>
          <w:trHeight w:hRule="exact" w:val="281"/>
        </w:trPr>
        <w:tc>
          <w:tcPr>
            <w:tcW w:w="224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49326F" w:rsidRDefault="00AE3932" w:rsidP="00AE3932">
            <w:pPr>
              <w:pStyle w:val="TableParagraph"/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462DC4">
              <w:rPr>
                <w:rFonts w:ascii="Arial" w:hAnsi="Arial" w:cs="Arial"/>
                <w:i/>
                <w:sz w:val="16"/>
                <w:szCs w:val="16"/>
                <w:lang w:val="sr-Cyrl-RS"/>
              </w:rPr>
              <w:t>Име(на)</w:t>
            </w:r>
            <w:r>
              <w:rPr>
                <w:rFonts w:ascii="Arial"/>
                <w:sz w:val="16"/>
                <w:szCs w:val="16"/>
              </w:rPr>
              <w:t xml:space="preserve"> / </w:t>
            </w:r>
            <w:r w:rsidRPr="0049326F">
              <w:rPr>
                <w:rFonts w:ascii="Arial"/>
                <w:sz w:val="16"/>
                <w:szCs w:val="16"/>
              </w:rPr>
              <w:t>First</w:t>
            </w:r>
            <w:r w:rsidRPr="0049326F">
              <w:rPr>
                <w:rFonts w:ascii="Arial"/>
                <w:spacing w:val="17"/>
                <w:sz w:val="16"/>
                <w:szCs w:val="16"/>
              </w:rPr>
              <w:t xml:space="preserve"> </w:t>
            </w:r>
            <w:r w:rsidRPr="0049326F">
              <w:rPr>
                <w:rFonts w:ascii="Arial"/>
                <w:sz w:val="16"/>
                <w:szCs w:val="16"/>
              </w:rPr>
              <w:t>name(s)</w:t>
            </w:r>
          </w:p>
        </w:tc>
        <w:sdt>
          <w:sdtPr>
            <w:id w:val="-1663703588"/>
            <w:placeholder>
              <w:docPart w:val="8EA8DEFD99F24C80A7F57EA441A14A98"/>
            </w:placeholder>
          </w:sdtPr>
          <w:sdtEndPr/>
          <w:sdtContent>
            <w:tc>
              <w:tcPr>
                <w:tcW w:w="2892" w:type="dxa"/>
                <w:gridSpan w:val="11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Pr="008345C9" w:rsidRDefault="001D0371" w:rsidP="001D0371">
                <w:r w:rsidRPr="008345C9">
                  <w:t xml:space="preserve"> </w:t>
                </w:r>
              </w:p>
            </w:tc>
          </w:sdtContent>
        </w:sdt>
        <w:tc>
          <w:tcPr>
            <w:tcW w:w="270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B0159F" w:rsidRDefault="00AE3932" w:rsidP="00AE3932">
            <w:pPr>
              <w:pStyle w:val="TableParagraph"/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462DC4">
              <w:rPr>
                <w:rFonts w:ascii="Arial" w:hAnsi="Arial" w:cs="Arial"/>
                <w:i/>
                <w:sz w:val="16"/>
                <w:szCs w:val="16"/>
                <w:lang w:val="sr-Cyrl-RS"/>
              </w:rPr>
              <w:t>Држава</w:t>
            </w:r>
            <w:r w:rsidRPr="00B0159F">
              <w:rPr>
                <w:rFonts w:ascii="Arial" w:hAnsi="Arial" w:cs="Arial"/>
                <w:sz w:val="16"/>
                <w:szCs w:val="16"/>
              </w:rPr>
              <w:t xml:space="preserve"> / Country</w:t>
            </w:r>
          </w:p>
        </w:tc>
        <w:sdt>
          <w:sdtPr>
            <w:id w:val="127290152"/>
            <w:placeholder>
              <w:docPart w:val="CE437A5C6B6C46DCBB74D678F27145DA"/>
            </w:placeholder>
          </w:sdtPr>
          <w:sdtEndPr/>
          <w:sdtContent>
            <w:tc>
              <w:tcPr>
                <w:tcW w:w="3209" w:type="dxa"/>
                <w:gridSpan w:val="20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</w:tr>
      <w:tr w:rsidR="00D33C55" w:rsidRPr="008552B2" w:rsidTr="00AB2FCA">
        <w:trPr>
          <w:trHeight w:hRule="exact" w:val="479"/>
        </w:trPr>
        <w:tc>
          <w:tcPr>
            <w:tcW w:w="11099" w:type="dxa"/>
            <w:gridSpan w:val="4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D33C55" w:rsidRPr="00A519CD" w:rsidRDefault="00D33C55" w:rsidP="00F52458">
            <w:pPr>
              <w:pStyle w:val="TableParagraph"/>
              <w:spacing w:line="360" w:lineRule="auto"/>
              <w:ind w:left="43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 xml:space="preserve">4. </w:t>
            </w:r>
            <w:r w:rsidR="00A519CD" w:rsidRPr="00D83716">
              <w:rPr>
                <w:rFonts w:ascii="Arial" w:hAnsi="Arial" w:cs="Arial"/>
                <w:b/>
                <w:i/>
                <w:sz w:val="16"/>
              </w:rPr>
              <w:t>Подаци</w:t>
            </w:r>
            <w:r w:rsidRPr="00D83716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="00A519CD" w:rsidRPr="00D83716">
              <w:rPr>
                <w:rFonts w:ascii="Arial" w:hAnsi="Arial" w:cs="Arial"/>
                <w:b/>
                <w:i/>
                <w:sz w:val="16"/>
              </w:rPr>
              <w:t>о</w:t>
            </w:r>
            <w:r w:rsidRPr="00D83716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="00A519CD" w:rsidRPr="00D83716">
              <w:rPr>
                <w:rFonts w:ascii="Arial" w:hAnsi="Arial" w:cs="Arial"/>
                <w:b/>
                <w:i/>
                <w:sz w:val="16"/>
              </w:rPr>
              <w:t>готовини</w:t>
            </w:r>
            <w:r w:rsidR="00D83716">
              <w:rPr>
                <w:rFonts w:ascii="Arial" w:hAnsi="Arial" w:cs="Arial"/>
                <w:b/>
                <w:i/>
                <w:sz w:val="16"/>
              </w:rPr>
              <w:t>/</w:t>
            </w:r>
            <w:r w:rsidR="00A519CD" w:rsidRPr="00D83716">
              <w:rPr>
                <w:rFonts w:ascii="Arial" w:hAnsi="Arial" w:cs="Arial"/>
                <w:b/>
                <w:i/>
                <w:sz w:val="16"/>
              </w:rPr>
              <w:t>физички</w:t>
            </w:r>
            <w:r w:rsidR="00BD3C19" w:rsidRPr="00D83716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="00A519CD" w:rsidRPr="00D83716">
              <w:rPr>
                <w:rFonts w:ascii="Arial" w:hAnsi="Arial" w:cs="Arial"/>
                <w:b/>
                <w:i/>
                <w:sz w:val="16"/>
              </w:rPr>
              <w:t>преносивим</w:t>
            </w:r>
            <w:r w:rsidRPr="00D83716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="00A519CD" w:rsidRPr="00D83716">
              <w:rPr>
                <w:rFonts w:ascii="Arial" w:hAnsi="Arial" w:cs="Arial"/>
                <w:b/>
                <w:i/>
                <w:sz w:val="16"/>
              </w:rPr>
              <w:t>средствима</w:t>
            </w:r>
            <w:r w:rsidRPr="00D83716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="00A519CD" w:rsidRPr="00D83716">
              <w:rPr>
                <w:rFonts w:ascii="Arial" w:hAnsi="Arial" w:cs="Arial"/>
                <w:b/>
                <w:i/>
                <w:sz w:val="16"/>
              </w:rPr>
              <w:t>плаћања</w:t>
            </w:r>
            <w:r w:rsidRPr="00A519CD">
              <w:rPr>
                <w:rFonts w:ascii="Arial" w:hAnsi="Arial" w:cs="Arial"/>
                <w:b/>
                <w:sz w:val="16"/>
              </w:rPr>
              <w:t xml:space="preserve"> / Details of the cash/monetary</w:t>
            </w:r>
            <w:r w:rsidRPr="00A519CD">
              <w:rPr>
                <w:rFonts w:ascii="Arial" w:hAnsi="Arial" w:cs="Arial"/>
                <w:b/>
                <w:spacing w:val="-1"/>
                <w:sz w:val="16"/>
              </w:rPr>
              <w:t xml:space="preserve"> </w:t>
            </w:r>
            <w:r w:rsidRPr="00A519CD">
              <w:rPr>
                <w:rFonts w:ascii="Arial" w:hAnsi="Arial" w:cs="Arial"/>
                <w:b/>
                <w:sz w:val="16"/>
              </w:rPr>
              <w:t>instruments</w:t>
            </w:r>
          </w:p>
          <w:p w:rsidR="00D33C55" w:rsidRPr="00A519CD" w:rsidRDefault="00D33C55" w:rsidP="00F52458">
            <w:pPr>
              <w:pStyle w:val="TableParagraph"/>
              <w:spacing w:line="360" w:lineRule="auto"/>
              <w:ind w:left="43"/>
              <w:rPr>
                <w:rFonts w:ascii="Arial" w:eastAsia="Arial" w:hAnsi="Arial" w:cs="Arial"/>
                <w:sz w:val="16"/>
                <w:szCs w:val="16"/>
              </w:rPr>
            </w:pPr>
            <w:r w:rsidRPr="00A519CD">
              <w:rPr>
                <w:rFonts w:ascii="Arial" w:hAnsi="Arial" w:cs="Arial"/>
                <w:b/>
                <w:sz w:val="16"/>
              </w:rPr>
              <w:t xml:space="preserve">                                                                                    </w:t>
            </w:r>
            <w:r w:rsidR="00BD3C19" w:rsidRPr="00A519CD">
              <w:rPr>
                <w:rFonts w:ascii="Arial" w:hAnsi="Arial" w:cs="Arial"/>
                <w:b/>
                <w:sz w:val="16"/>
              </w:rPr>
              <w:t xml:space="preserve"> </w:t>
            </w:r>
            <w:r w:rsidRPr="00A519CD">
              <w:rPr>
                <w:rFonts w:ascii="Arial" w:hAnsi="Arial" w:cs="Arial"/>
                <w:b/>
                <w:sz w:val="16"/>
              </w:rPr>
              <w:t xml:space="preserve">    </w:t>
            </w:r>
            <w:r w:rsidR="00A519CD" w:rsidRPr="00737ABB">
              <w:rPr>
                <w:rFonts w:ascii="Arial" w:hAnsi="Arial" w:cs="Arial"/>
                <w:b/>
                <w:i/>
                <w:sz w:val="14"/>
                <w:szCs w:val="14"/>
                <w:lang w:val="sr-Cyrl-RS"/>
              </w:rPr>
              <w:t>Износ</w:t>
            </w:r>
            <w:r w:rsidR="00A519CD" w:rsidRPr="00737ABB">
              <w:rPr>
                <w:rFonts w:ascii="Arial" w:hAnsi="Arial" w:cs="Arial"/>
                <w:b/>
                <w:sz w:val="14"/>
                <w:szCs w:val="14"/>
              </w:rPr>
              <w:t xml:space="preserve"> /</w:t>
            </w:r>
            <w:r w:rsidR="00A519CD" w:rsidRPr="00737ABB">
              <w:rPr>
                <w:rFonts w:ascii="Arial" w:hAnsi="Arial" w:cs="Arial"/>
                <w:b/>
                <w:sz w:val="14"/>
                <w:szCs w:val="14"/>
                <w:lang w:val="sr-Cyrl-RS"/>
              </w:rPr>
              <w:t xml:space="preserve"> </w:t>
            </w:r>
            <w:r w:rsidRPr="00737ABB">
              <w:rPr>
                <w:rFonts w:ascii="Arial" w:hAnsi="Arial" w:cs="Arial"/>
                <w:b/>
                <w:sz w:val="14"/>
                <w:szCs w:val="14"/>
              </w:rPr>
              <w:t>Amount</w:t>
            </w:r>
            <w:r w:rsidRPr="00A519CD">
              <w:rPr>
                <w:rFonts w:ascii="Arial" w:hAnsi="Arial" w:cs="Arial"/>
                <w:b/>
                <w:sz w:val="16"/>
              </w:rPr>
              <w:tab/>
              <w:t xml:space="preserve">                                             </w:t>
            </w:r>
            <w:r w:rsidR="00A519CD" w:rsidRPr="00737ABB">
              <w:rPr>
                <w:rFonts w:ascii="Arial" w:hAnsi="Arial" w:cs="Arial"/>
                <w:b/>
                <w:i/>
                <w:sz w:val="14"/>
                <w:szCs w:val="14"/>
                <w:lang w:val="sr-Cyrl-RS"/>
              </w:rPr>
              <w:t>Валута</w:t>
            </w:r>
            <w:r w:rsidRPr="00737ABB">
              <w:rPr>
                <w:rFonts w:ascii="Arial" w:hAnsi="Arial" w:cs="Arial"/>
                <w:b/>
                <w:sz w:val="14"/>
                <w:szCs w:val="14"/>
              </w:rPr>
              <w:t xml:space="preserve"> / Currency</w:t>
            </w:r>
          </w:p>
          <w:p w:rsidR="00D33C55" w:rsidRDefault="00D33C55" w:rsidP="006352F9">
            <w:pPr>
              <w:pStyle w:val="TableParagraph"/>
              <w:tabs>
                <w:tab w:val="left" w:pos="6564"/>
              </w:tabs>
              <w:ind w:left="3446"/>
              <w:rPr>
                <w:rFonts w:ascii="Arial" w:eastAsia="Arial" w:hAnsi="Arial" w:cs="Arial"/>
                <w:sz w:val="16"/>
                <w:szCs w:val="16"/>
              </w:rPr>
            </w:pPr>
            <w:r w:rsidRPr="008552B2">
              <w:rPr>
                <w:rFonts w:ascii="Arial"/>
                <w:b/>
                <w:sz w:val="16"/>
              </w:rPr>
              <w:tab/>
            </w:r>
          </w:p>
        </w:tc>
      </w:tr>
      <w:tr w:rsidR="00AE3932" w:rsidRPr="008552B2" w:rsidTr="00AB2FCA">
        <w:trPr>
          <w:trHeight w:hRule="exact" w:val="284"/>
        </w:trPr>
        <w:tc>
          <w:tcPr>
            <w:tcW w:w="3179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1259DD" w:rsidRDefault="00AE3932" w:rsidP="00AE3932">
            <w:pPr>
              <w:pStyle w:val="TableParagraph"/>
              <w:ind w:left="16"/>
              <w:rPr>
                <w:rFonts w:ascii="Arial" w:hAnsi="Arial" w:cs="Arial"/>
                <w:sz w:val="16"/>
              </w:rPr>
            </w:pPr>
            <w:r w:rsidRPr="00462DC4">
              <w:rPr>
                <w:rFonts w:ascii="Arial" w:hAnsi="Arial" w:cs="Arial"/>
                <w:i/>
                <w:sz w:val="16"/>
              </w:rPr>
              <w:t xml:space="preserve">Новчанице, </w:t>
            </w:r>
            <w:r w:rsidRPr="00462DC4">
              <w:rPr>
                <w:rFonts w:ascii="Arial" w:hAnsi="Arial" w:cs="Arial"/>
                <w:i/>
                <w:sz w:val="16"/>
                <w:lang w:val="sr-Cyrl-RS"/>
              </w:rPr>
              <w:t xml:space="preserve">ковани </w:t>
            </w:r>
            <w:r w:rsidRPr="00462DC4">
              <w:rPr>
                <w:rFonts w:ascii="Arial" w:hAnsi="Arial" w:cs="Arial"/>
                <w:i/>
                <w:sz w:val="16"/>
              </w:rPr>
              <w:t>новац</w:t>
            </w:r>
            <w:r w:rsidR="00462DC4">
              <w:rPr>
                <w:rFonts w:ascii="Arial" w:hAnsi="Arial" w:cs="Arial"/>
                <w:sz w:val="16"/>
              </w:rPr>
              <w:t xml:space="preserve"> /</w:t>
            </w:r>
          </w:p>
          <w:p w:rsidR="00AE3932" w:rsidRPr="001259DD" w:rsidRDefault="00AE3932" w:rsidP="00AE3932">
            <w:pPr>
              <w:pStyle w:val="TableParagraph"/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 w:rsidRPr="001259DD">
              <w:rPr>
                <w:rFonts w:ascii="Arial" w:hAnsi="Arial" w:cs="Arial"/>
                <w:sz w:val="16"/>
              </w:rPr>
              <w:t>Banknotes,</w:t>
            </w:r>
            <w:r w:rsidRPr="001259DD">
              <w:rPr>
                <w:rFonts w:ascii="Arial" w:hAnsi="Arial" w:cs="Arial"/>
                <w:spacing w:val="23"/>
                <w:sz w:val="16"/>
              </w:rPr>
              <w:t xml:space="preserve"> </w:t>
            </w:r>
            <w:r w:rsidRPr="001259DD">
              <w:rPr>
                <w:rFonts w:ascii="Arial" w:hAnsi="Arial" w:cs="Arial"/>
                <w:sz w:val="16"/>
              </w:rPr>
              <w:t>coins</w:t>
            </w:r>
          </w:p>
        </w:tc>
        <w:sdt>
          <w:sdtPr>
            <w:id w:val="318931806"/>
            <w:placeholder>
              <w:docPart w:val="8C25035E310E4D8482915513741C6BE0"/>
            </w:placeholder>
          </w:sdtPr>
          <w:sdtEndPr/>
          <w:sdtContent>
            <w:tc>
              <w:tcPr>
                <w:tcW w:w="3060" w:type="dxa"/>
                <w:gridSpan w:val="13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  <w:sdt>
          <w:sdtPr>
            <w:id w:val="314297571"/>
            <w:placeholder>
              <w:docPart w:val="3BFC49F37B734749AC56637F9232DBBF"/>
            </w:placeholder>
            <w:comboBox>
              <w:listItem w:displayText=" " w:value=" "/>
              <w:listItem w:displayText="EUR" w:value="EUR"/>
              <w:listItem w:displayText="USD" w:value="USD"/>
              <w:listItem w:displayText="GBP" w:value="GBP"/>
              <w:listItem w:displayText="CHF" w:value="CHF"/>
              <w:listItem w:displayText="AUD" w:value="AUD"/>
              <w:listItem w:displayText="CAD" w:value="CAD"/>
              <w:listItem w:displayText="CNY" w:value="CNY"/>
              <w:listItem w:displayText="HRK" w:value="HRK"/>
              <w:listItem w:displayText="CZK" w:value="CZK"/>
              <w:listItem w:displayText="DKK" w:value="DKK"/>
              <w:listItem w:displayText="HUF" w:value="HUF"/>
              <w:listItem w:displayText="JPY" w:value="JPY"/>
              <w:listItem w:displayText="KWD" w:value="KWD"/>
              <w:listItem w:displayText="NOK" w:value="NOK"/>
              <w:listItem w:displayText="RUB" w:value="RUB"/>
              <w:listItem w:displayText="SEK" w:value="SEK"/>
              <w:listItem w:displayText="TRY" w:value="TRY"/>
              <w:listItem w:displayText="BAM" w:value="BAM"/>
              <w:listItem w:displayText="PLN" w:value="PLN"/>
              <w:listItem w:displayText="ATS" w:value="ATS"/>
              <w:listItem w:displayText="BEF" w:value="BEF"/>
              <w:listItem w:displayText="FIM" w:value="FIM"/>
              <w:listItem w:displayText="FRF" w:value="FRF"/>
              <w:listItem w:displayText="DEM" w:value="DEM"/>
              <w:listItem w:displayText="GRD" w:value="GRD"/>
              <w:listItem w:displayText="IEP" w:value="IEP"/>
              <w:listItem w:displayText="ITL" w:value="ITL"/>
              <w:listItem w:displayText="LUF" w:value="LUF"/>
              <w:listItem w:displayText="PTE" w:value="PTE"/>
              <w:listItem w:displayText="ESP" w:value="ESP"/>
            </w:comboBox>
          </w:sdtPr>
          <w:sdtEndPr/>
          <w:sdtContent>
            <w:tc>
              <w:tcPr>
                <w:tcW w:w="4860" w:type="dxa"/>
                <w:gridSpan w:val="23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:rsidR="00AE3932" w:rsidRPr="008552B2" w:rsidRDefault="001D0371" w:rsidP="001D0371">
                <w:r w:rsidRPr="001D0371">
                  <w:t xml:space="preserve"> </w:t>
                </w:r>
              </w:p>
            </w:tc>
          </w:sdtContent>
        </w:sdt>
      </w:tr>
      <w:tr w:rsidR="00AE3932" w:rsidRPr="008552B2" w:rsidTr="00AB2FCA">
        <w:trPr>
          <w:trHeight w:hRule="exact" w:val="283"/>
        </w:trPr>
        <w:tc>
          <w:tcPr>
            <w:tcW w:w="3179" w:type="dxa"/>
            <w:gridSpan w:val="11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1259DD" w:rsidRDefault="00AE3932" w:rsidP="00AE3932">
            <w:pPr>
              <w:rPr>
                <w:rFonts w:ascii="Arial" w:hAnsi="Arial" w:cs="Arial"/>
              </w:rPr>
            </w:pPr>
          </w:p>
        </w:tc>
        <w:sdt>
          <w:sdtPr>
            <w:id w:val="2096050078"/>
            <w:placeholder>
              <w:docPart w:val="9A488AC146EE4B1E884C6D1D01CF2F21"/>
            </w:placeholder>
          </w:sdtPr>
          <w:sdtEndPr/>
          <w:sdtContent>
            <w:tc>
              <w:tcPr>
                <w:tcW w:w="3060" w:type="dxa"/>
                <w:gridSpan w:val="13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  <w:sdt>
          <w:sdtPr>
            <w:id w:val="267895628"/>
            <w:placeholder>
              <w:docPart w:val="5E6BB77E67DE4589B008882CC065B011"/>
            </w:placeholder>
            <w:comboBox>
              <w:listItem w:displayText=" " w:value=" "/>
              <w:listItem w:displayText="EUR" w:value="EUR"/>
              <w:listItem w:displayText="USD" w:value="USD"/>
              <w:listItem w:displayText="GBP" w:value="GBP"/>
              <w:listItem w:displayText="CHF" w:value="CHF"/>
              <w:listItem w:displayText="AUD" w:value="AUD"/>
              <w:listItem w:displayText="CAD" w:value="CAD"/>
              <w:listItem w:displayText="CNY" w:value="CNY"/>
              <w:listItem w:displayText="HRK" w:value="HRK"/>
              <w:listItem w:displayText="CZK" w:value="CZK"/>
              <w:listItem w:displayText="DKK" w:value="DKK"/>
              <w:listItem w:displayText="HUF" w:value="HUF"/>
              <w:listItem w:displayText="JPY" w:value="JPY"/>
              <w:listItem w:displayText="KWD" w:value="KWD"/>
              <w:listItem w:displayText="NOK" w:value="NOK"/>
              <w:listItem w:displayText="RUB" w:value="RUB"/>
              <w:listItem w:displayText="SEK" w:value="SEK"/>
              <w:listItem w:displayText="TRY" w:value="TRY"/>
              <w:listItem w:displayText="BAM" w:value="BAM"/>
              <w:listItem w:displayText="PLN" w:value="PLN"/>
              <w:listItem w:displayText="ATS" w:value="ATS"/>
              <w:listItem w:displayText="BEF" w:value="BEF"/>
              <w:listItem w:displayText="FIM" w:value="FIM"/>
              <w:listItem w:displayText="FRF" w:value="FRF"/>
              <w:listItem w:displayText="DEM" w:value="DEM"/>
              <w:listItem w:displayText="GRD" w:value="GRD"/>
              <w:listItem w:displayText="IEP" w:value="IEP"/>
              <w:listItem w:displayText="ITL" w:value="ITL"/>
              <w:listItem w:displayText="LUF" w:value="LUF"/>
              <w:listItem w:displayText="PTE" w:value="PTE"/>
              <w:listItem w:displayText="ESP" w:value="ESP"/>
            </w:comboBox>
          </w:sdtPr>
          <w:sdtEndPr/>
          <w:sdtContent>
            <w:tc>
              <w:tcPr>
                <w:tcW w:w="4860" w:type="dxa"/>
                <w:gridSpan w:val="23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:rsidR="00AE3932" w:rsidRPr="008552B2" w:rsidRDefault="001D0371" w:rsidP="00AE3932">
                <w:r w:rsidRPr="001D0371">
                  <w:t xml:space="preserve"> </w:t>
                </w:r>
              </w:p>
            </w:tc>
          </w:sdtContent>
        </w:sdt>
      </w:tr>
      <w:tr w:rsidR="00AE3932" w:rsidRPr="008552B2" w:rsidTr="00AB2FCA">
        <w:trPr>
          <w:trHeight w:hRule="exact" w:val="283"/>
        </w:trPr>
        <w:tc>
          <w:tcPr>
            <w:tcW w:w="3179" w:type="dxa"/>
            <w:gridSpan w:val="11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1259DD" w:rsidRDefault="00AE3932" w:rsidP="00AE3932">
            <w:pPr>
              <w:rPr>
                <w:rFonts w:ascii="Arial" w:hAnsi="Arial" w:cs="Arial"/>
              </w:rPr>
            </w:pPr>
          </w:p>
        </w:tc>
        <w:sdt>
          <w:sdtPr>
            <w:id w:val="-31500927"/>
            <w:placeholder>
              <w:docPart w:val="5A0B338456CB48E8AADF2753266A77F7"/>
            </w:placeholder>
          </w:sdtPr>
          <w:sdtEndPr/>
          <w:sdtContent>
            <w:tc>
              <w:tcPr>
                <w:tcW w:w="3060" w:type="dxa"/>
                <w:gridSpan w:val="13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  <w:sdt>
          <w:sdtPr>
            <w:id w:val="-1881628297"/>
            <w:placeholder>
              <w:docPart w:val="BC5872EE3C604D589A41E6858E0CEB54"/>
            </w:placeholder>
            <w:comboBox>
              <w:listItem w:displayText=" " w:value=" "/>
              <w:listItem w:displayText="EUR" w:value="EUR"/>
              <w:listItem w:displayText="USD" w:value="USD"/>
              <w:listItem w:displayText="GBP" w:value="GBP"/>
              <w:listItem w:displayText="CHF" w:value="CHF"/>
              <w:listItem w:displayText="AUD" w:value="AUD"/>
              <w:listItem w:displayText="CAD" w:value="CAD"/>
              <w:listItem w:displayText="CNY" w:value="CNY"/>
              <w:listItem w:displayText="HRK" w:value="HRK"/>
              <w:listItem w:displayText="CZK" w:value="CZK"/>
              <w:listItem w:displayText="DKK" w:value="DKK"/>
              <w:listItem w:displayText="HUF" w:value="HUF"/>
              <w:listItem w:displayText="JPY" w:value="JPY"/>
              <w:listItem w:displayText="KWD" w:value="KWD"/>
              <w:listItem w:displayText="NOK" w:value="NOK"/>
              <w:listItem w:displayText="RUB" w:value="RUB"/>
              <w:listItem w:displayText="SEK" w:value="SEK"/>
              <w:listItem w:displayText="TRY" w:value="TRY"/>
              <w:listItem w:displayText="BAM" w:value="BAM"/>
              <w:listItem w:displayText="PLN" w:value="PLN"/>
              <w:listItem w:displayText="ATS" w:value="ATS"/>
              <w:listItem w:displayText="BEF" w:value="BEF"/>
              <w:listItem w:displayText="FIM" w:value="FIM"/>
              <w:listItem w:displayText="FRF" w:value="FRF"/>
              <w:listItem w:displayText="DEM" w:value="DEM"/>
              <w:listItem w:displayText="GRD" w:value="GRD"/>
              <w:listItem w:displayText="IEP" w:value="IEP"/>
              <w:listItem w:displayText="ITL" w:value="ITL"/>
              <w:listItem w:displayText="LUF" w:value="LUF"/>
              <w:listItem w:displayText="PTE" w:value="PTE"/>
              <w:listItem w:displayText="ESP" w:value="ESP"/>
            </w:comboBox>
          </w:sdtPr>
          <w:sdtEndPr/>
          <w:sdtContent>
            <w:tc>
              <w:tcPr>
                <w:tcW w:w="4860" w:type="dxa"/>
                <w:gridSpan w:val="23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:rsidR="00AE3932" w:rsidRPr="008552B2" w:rsidRDefault="001D0371" w:rsidP="00AE3932">
                <w:r w:rsidRPr="001D0371">
                  <w:t xml:space="preserve"> </w:t>
                </w:r>
              </w:p>
            </w:tc>
          </w:sdtContent>
        </w:sdt>
      </w:tr>
      <w:tr w:rsidR="00AE3932" w:rsidRPr="008552B2" w:rsidTr="00AB2FCA">
        <w:trPr>
          <w:trHeight w:hRule="exact" w:val="277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1259DD" w:rsidRDefault="00AE3932" w:rsidP="00AE3932">
            <w:pPr>
              <w:pStyle w:val="TableParagraph"/>
              <w:ind w:left="16"/>
              <w:rPr>
                <w:rFonts w:ascii="Arial" w:hAnsi="Arial" w:cs="Arial"/>
                <w:sz w:val="16"/>
              </w:rPr>
            </w:pPr>
            <w:r w:rsidRPr="00F52458">
              <w:rPr>
                <w:rFonts w:ascii="Arial" w:hAnsi="Arial" w:cs="Arial"/>
                <w:i/>
                <w:sz w:val="16"/>
              </w:rPr>
              <w:t>Друго (навести)</w:t>
            </w:r>
            <w:r w:rsidRPr="001259DD">
              <w:rPr>
                <w:rFonts w:ascii="Arial" w:hAnsi="Arial" w:cs="Arial"/>
                <w:sz w:val="16"/>
              </w:rPr>
              <w:t xml:space="preserve"> / Other</w:t>
            </w:r>
            <w:r w:rsidRPr="001259DD">
              <w:rPr>
                <w:rFonts w:ascii="Arial" w:hAnsi="Arial" w:cs="Arial"/>
                <w:spacing w:val="20"/>
                <w:sz w:val="16"/>
              </w:rPr>
              <w:t xml:space="preserve"> </w:t>
            </w:r>
            <w:r w:rsidRPr="001259DD">
              <w:rPr>
                <w:rFonts w:ascii="Arial" w:hAnsi="Arial" w:cs="Arial"/>
                <w:sz w:val="16"/>
              </w:rPr>
              <w:t>(specify)</w:t>
            </w:r>
          </w:p>
        </w:tc>
        <w:sdt>
          <w:sdtPr>
            <w:id w:val="970944831"/>
            <w:placeholder>
              <w:docPart w:val="429B5EFC720E4C76B56BB741B85B8BB8"/>
            </w:placeholder>
          </w:sdtPr>
          <w:sdtEndPr/>
          <w:sdtContent>
            <w:tc>
              <w:tcPr>
                <w:tcW w:w="3060" w:type="dxa"/>
                <w:gridSpan w:val="13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  <w:sdt>
          <w:sdtPr>
            <w:id w:val="-1170790819"/>
            <w:placeholder>
              <w:docPart w:val="844B1FFB11C34E1DB29F360E6CAD35C0"/>
            </w:placeholder>
            <w:comboBox>
              <w:listItem w:displayText=" " w:value=" "/>
              <w:listItem w:displayText="EUR" w:value="EUR"/>
              <w:listItem w:displayText="USD" w:value="USD"/>
              <w:listItem w:displayText="GBP" w:value="GBP"/>
              <w:listItem w:displayText="CHF" w:value="CHF"/>
              <w:listItem w:displayText="AUD" w:value="AUD"/>
              <w:listItem w:displayText="CAD" w:value="CAD"/>
              <w:listItem w:displayText="CNY" w:value="CNY"/>
              <w:listItem w:displayText="HRK" w:value="HRK"/>
              <w:listItem w:displayText="CZK" w:value="CZK"/>
              <w:listItem w:displayText="DKK" w:value="DKK"/>
              <w:listItem w:displayText="HUF" w:value="HUF"/>
              <w:listItem w:displayText="JPY" w:value="JPY"/>
              <w:listItem w:displayText="KWD" w:value="KWD"/>
              <w:listItem w:displayText="NOK" w:value="NOK"/>
              <w:listItem w:displayText="RUB" w:value="RUB"/>
              <w:listItem w:displayText="SEK" w:value="SEK"/>
              <w:listItem w:displayText="TRY" w:value="TRY"/>
              <w:listItem w:displayText="BAM" w:value="BAM"/>
              <w:listItem w:displayText="PLN" w:value="PLN"/>
              <w:listItem w:displayText="ATS" w:value="ATS"/>
              <w:listItem w:displayText="BEF" w:value="BEF"/>
              <w:listItem w:displayText="FIM" w:value="FIM"/>
              <w:listItem w:displayText="FRF" w:value="FRF"/>
              <w:listItem w:displayText="DEM" w:value="DEM"/>
              <w:listItem w:displayText="GRD" w:value="GRD"/>
              <w:listItem w:displayText="IEP" w:value="IEP"/>
              <w:listItem w:displayText="ITL" w:value="ITL"/>
              <w:listItem w:displayText="LUF" w:value="LUF"/>
              <w:listItem w:displayText="PTE" w:value="PTE"/>
              <w:listItem w:displayText="ESP" w:value="ESP"/>
            </w:comboBox>
          </w:sdtPr>
          <w:sdtEndPr/>
          <w:sdtContent>
            <w:tc>
              <w:tcPr>
                <w:tcW w:w="4860" w:type="dxa"/>
                <w:gridSpan w:val="23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:rsidR="00AE3932" w:rsidRPr="008552B2" w:rsidRDefault="001D0371" w:rsidP="00AE3932">
                <w:r w:rsidRPr="001D0371">
                  <w:t xml:space="preserve"> </w:t>
                </w:r>
              </w:p>
            </w:tc>
          </w:sdtContent>
        </w:sdt>
      </w:tr>
      <w:tr w:rsidR="00D33C55" w:rsidRPr="008552B2" w:rsidTr="00AB2FCA">
        <w:trPr>
          <w:trHeight w:hRule="exact" w:val="283"/>
        </w:trPr>
        <w:tc>
          <w:tcPr>
            <w:tcW w:w="11099" w:type="dxa"/>
            <w:gridSpan w:val="4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D33C55" w:rsidRDefault="00D33C55" w:rsidP="00F52458">
            <w:pPr>
              <w:pStyle w:val="TableParagraph"/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 w:rsidRPr="001259DD">
              <w:rPr>
                <w:rFonts w:ascii="Arial" w:hAnsi="Arial" w:cs="Arial"/>
                <w:b/>
                <w:sz w:val="16"/>
              </w:rPr>
              <w:t xml:space="preserve">5. </w:t>
            </w:r>
            <w:r w:rsidR="001259DD" w:rsidRPr="00F52458">
              <w:rPr>
                <w:rFonts w:ascii="Arial" w:hAnsi="Arial" w:cs="Arial"/>
                <w:b/>
                <w:i/>
                <w:sz w:val="16"/>
              </w:rPr>
              <w:t>Порекло</w:t>
            </w:r>
            <w:r w:rsidR="00BD3C19" w:rsidRPr="00F52458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="001259DD" w:rsidRPr="00F52458">
              <w:rPr>
                <w:rFonts w:ascii="Arial" w:hAnsi="Arial" w:cs="Arial"/>
                <w:b/>
                <w:i/>
                <w:sz w:val="16"/>
              </w:rPr>
              <w:t>и</w:t>
            </w:r>
            <w:r w:rsidR="00BD3C19" w:rsidRPr="00F52458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="001259DD" w:rsidRPr="00F52458">
              <w:rPr>
                <w:rFonts w:ascii="Arial" w:hAnsi="Arial" w:cs="Arial"/>
                <w:b/>
                <w:i/>
                <w:sz w:val="16"/>
              </w:rPr>
              <w:t>намена</w:t>
            </w:r>
            <w:r w:rsidR="00BD3C19" w:rsidRPr="00F52458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="001259DD" w:rsidRPr="00F52458">
              <w:rPr>
                <w:rFonts w:ascii="Arial" w:hAnsi="Arial" w:cs="Arial"/>
                <w:b/>
                <w:i/>
                <w:sz w:val="16"/>
              </w:rPr>
              <w:t>готовине</w:t>
            </w:r>
            <w:r w:rsidR="00CF56B0" w:rsidRPr="00F52458">
              <w:rPr>
                <w:rFonts w:ascii="Arial" w:hAnsi="Arial" w:cs="Arial"/>
                <w:b/>
                <w:i/>
                <w:sz w:val="16"/>
                <w:lang w:val="sr-Cyrl-RS"/>
              </w:rPr>
              <w:t xml:space="preserve"> и </w:t>
            </w:r>
            <w:r w:rsidR="001259DD" w:rsidRPr="00F52458">
              <w:rPr>
                <w:rFonts w:ascii="Arial" w:hAnsi="Arial" w:cs="Arial"/>
                <w:b/>
                <w:i/>
                <w:sz w:val="16"/>
              </w:rPr>
              <w:t>физички</w:t>
            </w:r>
            <w:r w:rsidR="00BD3C19" w:rsidRPr="00F52458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="001259DD" w:rsidRPr="00F52458">
              <w:rPr>
                <w:rFonts w:ascii="Arial" w:hAnsi="Arial" w:cs="Arial"/>
                <w:b/>
                <w:i/>
                <w:sz w:val="16"/>
              </w:rPr>
              <w:t>преносивих</w:t>
            </w:r>
            <w:r w:rsidR="00BD3C19" w:rsidRPr="00F52458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="001259DD" w:rsidRPr="00F52458">
              <w:rPr>
                <w:rFonts w:ascii="Arial" w:hAnsi="Arial" w:cs="Arial"/>
                <w:b/>
                <w:i/>
                <w:sz w:val="16"/>
              </w:rPr>
              <w:t>средстава</w:t>
            </w:r>
            <w:r w:rsidR="00BD3C19" w:rsidRPr="00F52458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="001259DD" w:rsidRPr="00F52458">
              <w:rPr>
                <w:rFonts w:ascii="Arial" w:hAnsi="Arial" w:cs="Arial"/>
                <w:b/>
                <w:i/>
                <w:sz w:val="16"/>
              </w:rPr>
              <w:t>плаћања</w:t>
            </w:r>
            <w:r w:rsidR="00BD3C19">
              <w:rPr>
                <w:rFonts w:ascii="Arial"/>
                <w:b/>
                <w:sz w:val="16"/>
              </w:rPr>
              <w:t xml:space="preserve"> / </w:t>
            </w:r>
            <w:r w:rsidRPr="008552B2">
              <w:rPr>
                <w:rFonts w:ascii="Arial"/>
                <w:b/>
                <w:sz w:val="16"/>
              </w:rPr>
              <w:t>Orig</w:t>
            </w:r>
            <w:r w:rsidR="00CF56B0">
              <w:rPr>
                <w:rFonts w:ascii="Arial"/>
                <w:b/>
                <w:sz w:val="16"/>
              </w:rPr>
              <w:t>in and intended use of the cash</w:t>
            </w:r>
            <w:r w:rsidR="00CF56B0">
              <w:rPr>
                <w:rFonts w:ascii="Arial"/>
                <w:b/>
                <w:sz w:val="16"/>
                <w:lang w:val="sr-Cyrl-RS"/>
              </w:rPr>
              <w:t xml:space="preserve"> and </w:t>
            </w:r>
            <w:r w:rsidRPr="008552B2">
              <w:rPr>
                <w:rFonts w:ascii="Arial"/>
                <w:b/>
                <w:sz w:val="16"/>
              </w:rPr>
              <w:t>monetary instruments</w:t>
            </w:r>
          </w:p>
        </w:tc>
      </w:tr>
      <w:tr w:rsidR="00AE3932" w:rsidRPr="008552B2" w:rsidTr="00AB2FCA">
        <w:trPr>
          <w:trHeight w:hRule="exact" w:val="284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1259DD" w:rsidRDefault="00AE3932" w:rsidP="00AE3932">
            <w:pPr>
              <w:pStyle w:val="TableParagraph"/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 w:rsidRPr="00F52458">
              <w:rPr>
                <w:rFonts w:ascii="Arial" w:hAnsi="Arial" w:cs="Arial"/>
                <w:i/>
                <w:sz w:val="16"/>
              </w:rPr>
              <w:t>Порекло</w:t>
            </w:r>
            <w:r w:rsidRPr="001259DD">
              <w:rPr>
                <w:rFonts w:ascii="Arial" w:hAnsi="Arial" w:cs="Arial"/>
                <w:sz w:val="16"/>
              </w:rPr>
              <w:t xml:space="preserve"> / Origin</w:t>
            </w:r>
          </w:p>
        </w:tc>
        <w:sdt>
          <w:sdtPr>
            <w:id w:val="641163306"/>
            <w:placeholder>
              <w:docPart w:val="6D07479296B84B65B3E5F09AD94132E1"/>
            </w:placeholder>
          </w:sdtPr>
          <w:sdtEndPr/>
          <w:sdtContent>
            <w:tc>
              <w:tcPr>
                <w:tcW w:w="7920" w:type="dxa"/>
                <w:gridSpan w:val="36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</w:tr>
      <w:tr w:rsidR="00AE3932" w:rsidRPr="008552B2" w:rsidTr="00AB2FCA">
        <w:trPr>
          <w:trHeight w:hRule="exact" w:val="283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Pr="001259DD" w:rsidRDefault="00AE3932" w:rsidP="00AE3932">
            <w:pPr>
              <w:pStyle w:val="TableParagraph"/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 w:rsidRPr="00F52458">
              <w:rPr>
                <w:rFonts w:ascii="Arial" w:hAnsi="Arial" w:cs="Arial"/>
                <w:i/>
                <w:sz w:val="16"/>
                <w:lang w:val="sr-Cyrl-RS"/>
              </w:rPr>
              <w:t>Намена</w:t>
            </w:r>
            <w:r w:rsidRPr="001259DD">
              <w:rPr>
                <w:rFonts w:ascii="Arial" w:hAnsi="Arial" w:cs="Arial"/>
                <w:sz w:val="16"/>
              </w:rPr>
              <w:t xml:space="preserve"> / Intended</w:t>
            </w:r>
            <w:r w:rsidRPr="001259DD">
              <w:rPr>
                <w:rFonts w:ascii="Arial" w:hAnsi="Arial" w:cs="Arial"/>
                <w:spacing w:val="17"/>
                <w:sz w:val="16"/>
              </w:rPr>
              <w:t xml:space="preserve"> </w:t>
            </w:r>
            <w:r w:rsidRPr="001259DD">
              <w:rPr>
                <w:rFonts w:ascii="Arial" w:hAnsi="Arial" w:cs="Arial"/>
                <w:sz w:val="16"/>
              </w:rPr>
              <w:t>use</w:t>
            </w:r>
          </w:p>
        </w:tc>
        <w:sdt>
          <w:sdtPr>
            <w:id w:val="-1234154758"/>
            <w:placeholder>
              <w:docPart w:val="7695962AC39A4B6E8255D8F9D2F2B38F"/>
            </w:placeholder>
          </w:sdtPr>
          <w:sdtEndPr/>
          <w:sdtContent>
            <w:tc>
              <w:tcPr>
                <w:tcW w:w="7920" w:type="dxa"/>
                <w:gridSpan w:val="36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</w:tr>
      <w:tr w:rsidR="0084559B" w:rsidRPr="008552B2" w:rsidTr="00AB2FCA">
        <w:trPr>
          <w:trHeight w:hRule="exact" w:val="537"/>
        </w:trPr>
        <w:tc>
          <w:tcPr>
            <w:tcW w:w="224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D33C55" w:rsidRDefault="001259DD" w:rsidP="006352F9">
            <w:pPr>
              <w:pStyle w:val="TableParagraph"/>
              <w:ind w:left="16" w:right="355"/>
              <w:rPr>
                <w:rFonts w:ascii="Arial" w:eastAsia="Arial" w:hAnsi="Arial" w:cs="Arial"/>
                <w:sz w:val="14"/>
                <w:szCs w:val="14"/>
              </w:rPr>
            </w:pPr>
            <w:r w:rsidRPr="00F52458">
              <w:rPr>
                <w:rFonts w:ascii="Arial" w:hAnsi="Arial" w:cs="Arial"/>
                <w:i/>
                <w:sz w:val="16"/>
              </w:rPr>
              <w:t>Ви</w:t>
            </w:r>
            <w:r w:rsidR="00BD3C19" w:rsidRPr="00F52458">
              <w:rPr>
                <w:rFonts w:ascii="Arial" w:hAnsi="Arial" w:cs="Arial"/>
                <w:i/>
                <w:sz w:val="16"/>
              </w:rPr>
              <w:t xml:space="preserve"> </w:t>
            </w:r>
            <w:r w:rsidRPr="00F52458">
              <w:rPr>
                <w:rFonts w:ascii="Arial" w:hAnsi="Arial" w:cs="Arial"/>
                <w:i/>
                <w:sz w:val="16"/>
              </w:rPr>
              <w:t>сте</w:t>
            </w:r>
            <w:r w:rsidR="00BD3C19" w:rsidRPr="00F52458">
              <w:rPr>
                <w:rFonts w:ascii="Arial" w:hAnsi="Arial" w:cs="Arial"/>
                <w:i/>
                <w:sz w:val="16"/>
              </w:rPr>
              <w:t xml:space="preserve"> </w:t>
            </w:r>
            <w:r w:rsidRPr="00F52458">
              <w:rPr>
                <w:rFonts w:ascii="Arial" w:hAnsi="Arial" w:cs="Arial"/>
                <w:i/>
                <w:sz w:val="16"/>
              </w:rPr>
              <w:t>прималац</w:t>
            </w:r>
            <w:r w:rsidR="00BD3C19">
              <w:rPr>
                <w:rFonts w:ascii="Arial"/>
                <w:sz w:val="14"/>
              </w:rPr>
              <w:t xml:space="preserve"> / </w:t>
            </w:r>
            <w:r w:rsidR="00D33C55" w:rsidRPr="00F52458">
              <w:rPr>
                <w:rFonts w:ascii="Arial" w:hAnsi="Arial" w:cs="Arial"/>
                <w:sz w:val="16"/>
              </w:rPr>
              <w:t>You are the intended recipient</w:t>
            </w:r>
          </w:p>
        </w:tc>
        <w:tc>
          <w:tcPr>
            <w:tcW w:w="8851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6538" w:rsidRDefault="00276538" w:rsidP="008A2F1F">
            <w:pPr>
              <w:pStyle w:val="TableParagraph"/>
              <w:tabs>
                <w:tab w:val="left" w:pos="2567"/>
                <w:tab w:val="left" w:pos="2992"/>
              </w:tabs>
              <w:rPr>
                <w:rFonts w:ascii="Arial" w:hAnsi="Arial" w:cs="Arial"/>
                <w:position w:val="-2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  <w:sdt>
              <w:sdtPr>
                <w:rPr>
                  <w:rFonts w:ascii="MS Gothic" w:eastAsia="MS Gothic" w:hAnsi="MS Gothic"/>
                  <w:position w:val="-4"/>
                  <w:sz w:val="20"/>
                </w:rPr>
                <w:id w:val="-3908886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="001259DD" w:rsidRPr="00276538">
              <w:rPr>
                <w:rFonts w:ascii="Arial" w:hAnsi="Arial" w:cs="Arial"/>
                <w:i/>
                <w:sz w:val="14"/>
                <w:szCs w:val="14"/>
              </w:rPr>
              <w:t>Да</w:t>
            </w:r>
            <w:r w:rsidR="00BD3C19" w:rsidRPr="00276538">
              <w:rPr>
                <w:rFonts w:ascii="Arial" w:hAnsi="Arial" w:cs="Arial"/>
                <w:i/>
                <w:sz w:val="14"/>
                <w:szCs w:val="14"/>
              </w:rPr>
              <w:t xml:space="preserve"> (</w:t>
            </w:r>
            <w:r w:rsidR="001259DD" w:rsidRPr="00276538">
              <w:rPr>
                <w:rFonts w:ascii="Arial" w:hAnsi="Arial" w:cs="Arial"/>
                <w:i/>
                <w:sz w:val="14"/>
                <w:szCs w:val="14"/>
              </w:rPr>
              <w:t>идите</w:t>
            </w:r>
            <w:r w:rsidR="00BD3C19" w:rsidRPr="00276538"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r w:rsidR="001259DD" w:rsidRPr="00276538">
              <w:rPr>
                <w:rFonts w:ascii="Arial" w:hAnsi="Arial" w:cs="Arial"/>
                <w:i/>
                <w:sz w:val="14"/>
                <w:szCs w:val="14"/>
              </w:rPr>
              <w:t>на</w:t>
            </w:r>
            <w:r w:rsidR="00BD3C19" w:rsidRPr="00276538"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r w:rsidR="001259DD" w:rsidRPr="00276538">
              <w:rPr>
                <w:rFonts w:ascii="Arial" w:hAnsi="Arial" w:cs="Arial"/>
                <w:i/>
                <w:sz w:val="14"/>
                <w:szCs w:val="14"/>
              </w:rPr>
              <w:t>део</w:t>
            </w:r>
            <w:r w:rsidR="00BD3C19" w:rsidRPr="00276538">
              <w:rPr>
                <w:rFonts w:ascii="Arial" w:hAnsi="Arial" w:cs="Arial"/>
                <w:i/>
                <w:sz w:val="14"/>
                <w:szCs w:val="14"/>
              </w:rPr>
              <w:t xml:space="preserve"> 6)</w:t>
            </w:r>
            <w:r w:rsidR="00BD3C19" w:rsidRPr="001259DD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1259DD" w:rsidRPr="001259DD">
              <w:rPr>
                <w:rFonts w:ascii="Arial" w:hAnsi="Arial" w:cs="Arial"/>
                <w:sz w:val="14"/>
                <w:szCs w:val="14"/>
                <w:lang w:val="sr-Cyrl-RS"/>
              </w:rPr>
              <w:t xml:space="preserve">/ </w:t>
            </w:r>
            <w:r w:rsidR="00D33C55" w:rsidRPr="001259DD">
              <w:rPr>
                <w:rFonts w:ascii="Arial" w:hAnsi="Arial" w:cs="Arial"/>
                <w:sz w:val="14"/>
                <w:szCs w:val="14"/>
              </w:rPr>
              <w:t>Yes (go to part</w:t>
            </w:r>
            <w:r w:rsidR="00D33C55" w:rsidRPr="001259DD">
              <w:rPr>
                <w:rFonts w:ascii="Arial" w:hAnsi="Arial" w:cs="Arial"/>
                <w:spacing w:val="10"/>
                <w:sz w:val="14"/>
                <w:szCs w:val="14"/>
              </w:rPr>
              <w:t xml:space="preserve"> </w:t>
            </w:r>
            <w:r w:rsidR="00D33C55" w:rsidRPr="001259DD">
              <w:rPr>
                <w:rFonts w:ascii="Arial" w:hAnsi="Arial" w:cs="Arial"/>
                <w:sz w:val="14"/>
                <w:szCs w:val="14"/>
              </w:rPr>
              <w:t>6)</w:t>
            </w:r>
            <w:r>
              <w:rPr>
                <w:rFonts w:ascii="Arial" w:hAnsi="Arial" w:cs="Arial"/>
                <w:sz w:val="14"/>
                <w:szCs w:val="14"/>
              </w:rPr>
              <w:t xml:space="preserve">          </w:t>
            </w:r>
            <w:r w:rsidR="001259DD" w:rsidRPr="00276538">
              <w:rPr>
                <w:rFonts w:ascii="Arial" w:hAnsi="Arial" w:cs="Arial"/>
                <w:i/>
                <w:sz w:val="14"/>
                <w:szCs w:val="14"/>
              </w:rPr>
              <w:t>Не</w:t>
            </w:r>
            <w:r w:rsidR="00BD3C19" w:rsidRPr="00276538">
              <w:rPr>
                <w:rFonts w:ascii="Arial" w:hAnsi="Arial" w:cs="Arial"/>
                <w:i/>
                <w:sz w:val="14"/>
                <w:szCs w:val="14"/>
              </w:rPr>
              <w:t xml:space="preserve">, </w:t>
            </w:r>
            <w:r w:rsidR="001259DD" w:rsidRPr="00276538">
              <w:rPr>
                <w:rFonts w:ascii="Arial" w:hAnsi="Arial" w:cs="Arial"/>
                <w:i/>
                <w:sz w:val="14"/>
                <w:szCs w:val="14"/>
              </w:rPr>
              <w:t>прималац</w:t>
            </w:r>
            <w:r w:rsidR="00BD3C19" w:rsidRPr="00276538"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r w:rsidR="001259DD" w:rsidRPr="00276538">
              <w:rPr>
                <w:rFonts w:ascii="Arial" w:hAnsi="Arial" w:cs="Arial"/>
                <w:i/>
                <w:sz w:val="14"/>
                <w:szCs w:val="14"/>
              </w:rPr>
              <w:t>је</w:t>
            </w:r>
            <w:r w:rsidR="00BD3C19" w:rsidRPr="001259DD">
              <w:rPr>
                <w:rFonts w:ascii="Arial" w:hAnsi="Arial" w:cs="Arial"/>
                <w:sz w:val="14"/>
                <w:szCs w:val="14"/>
              </w:rPr>
              <w:t xml:space="preserve"> / </w:t>
            </w:r>
            <w:r w:rsidR="00D33C55" w:rsidRPr="001259DD">
              <w:rPr>
                <w:rFonts w:ascii="Arial" w:hAnsi="Arial" w:cs="Arial"/>
                <w:sz w:val="14"/>
                <w:szCs w:val="14"/>
              </w:rPr>
              <w:t>No, the intended recipient is</w:t>
            </w:r>
            <w:r w:rsidR="00D33C55" w:rsidRPr="001259DD">
              <w:rPr>
                <w:rFonts w:ascii="Arial" w:hAnsi="Arial" w:cs="Arial"/>
                <w:spacing w:val="19"/>
                <w:sz w:val="14"/>
                <w:szCs w:val="14"/>
              </w:rPr>
              <w:t xml:space="preserve"> </w:t>
            </w:r>
            <w:r w:rsidR="001259DD">
              <w:rPr>
                <w:rFonts w:ascii="Arial" w:hAnsi="Arial" w:cs="Arial"/>
                <w:sz w:val="14"/>
                <w:szCs w:val="14"/>
              </w:rPr>
              <w:t>a:</w:t>
            </w:r>
            <w:r>
              <w:rPr>
                <w:rFonts w:ascii="Arial" w:hAnsi="Arial" w:cs="Arial"/>
                <w:sz w:val="14"/>
                <w:szCs w:val="14"/>
              </w:rPr>
              <w:t xml:space="preserve">       </w:t>
            </w:r>
            <w:sdt>
              <w:sdtPr>
                <w:rPr>
                  <w:rFonts w:ascii="MS Gothic" w:eastAsia="MS Gothic" w:hAnsi="MS Gothic"/>
                  <w:position w:val="-4"/>
                  <w:sz w:val="20"/>
                </w:rPr>
                <w:id w:val="34451798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="001259DD" w:rsidRPr="00737ABB">
              <w:rPr>
                <w:rFonts w:ascii="Arial" w:hAnsi="Arial" w:cs="Arial"/>
                <w:i/>
                <w:position w:val="-2"/>
                <w:sz w:val="14"/>
                <w:szCs w:val="14"/>
              </w:rPr>
              <w:t>Правно</w:t>
            </w:r>
            <w:r w:rsidR="00BD3C19" w:rsidRPr="00737ABB">
              <w:rPr>
                <w:rFonts w:ascii="Arial" w:hAnsi="Arial" w:cs="Arial"/>
                <w:i/>
                <w:position w:val="-2"/>
                <w:sz w:val="14"/>
                <w:szCs w:val="14"/>
              </w:rPr>
              <w:t xml:space="preserve"> </w:t>
            </w:r>
            <w:r w:rsidR="001259DD" w:rsidRPr="00737ABB">
              <w:rPr>
                <w:rFonts w:ascii="Arial" w:hAnsi="Arial" w:cs="Arial"/>
                <w:i/>
                <w:position w:val="-2"/>
                <w:sz w:val="14"/>
                <w:szCs w:val="14"/>
              </w:rPr>
              <w:t>лице</w:t>
            </w:r>
            <w:r w:rsidR="00737ABB">
              <w:rPr>
                <w:rFonts w:ascii="Arial" w:hAnsi="Arial" w:cs="Arial"/>
                <w:position w:val="-2"/>
                <w:sz w:val="14"/>
                <w:szCs w:val="14"/>
              </w:rPr>
              <w:t xml:space="preserve"> /</w:t>
            </w:r>
            <w:r w:rsidR="00BD3C19" w:rsidRPr="001259DD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D33C55" w:rsidRPr="001259DD">
              <w:rPr>
                <w:rFonts w:ascii="Arial" w:hAnsi="Arial" w:cs="Arial"/>
                <w:position w:val="-2"/>
                <w:sz w:val="14"/>
                <w:szCs w:val="14"/>
              </w:rPr>
              <w:t>Legal</w:t>
            </w:r>
            <w:r w:rsidR="00D33C55" w:rsidRPr="001259DD">
              <w:rPr>
                <w:rFonts w:ascii="Arial" w:hAnsi="Arial" w:cs="Arial"/>
                <w:spacing w:val="7"/>
                <w:position w:val="-2"/>
                <w:sz w:val="14"/>
                <w:szCs w:val="14"/>
              </w:rPr>
              <w:t xml:space="preserve"> </w:t>
            </w:r>
            <w:r w:rsidR="00D33C55" w:rsidRPr="001259DD">
              <w:rPr>
                <w:rFonts w:ascii="Arial" w:hAnsi="Arial" w:cs="Arial"/>
                <w:position w:val="-2"/>
                <w:sz w:val="14"/>
                <w:szCs w:val="14"/>
              </w:rPr>
              <w:t>entity</w:t>
            </w:r>
          </w:p>
          <w:p w:rsidR="008A2F1F" w:rsidRPr="00276538" w:rsidRDefault="00276538" w:rsidP="008A2F1F">
            <w:pPr>
              <w:pStyle w:val="TableParagraph"/>
              <w:tabs>
                <w:tab w:val="left" w:pos="2567"/>
                <w:tab w:val="left" w:pos="2992"/>
              </w:tabs>
              <w:rPr>
                <w:rFonts w:ascii="Arial" w:hAnsi="Arial" w:cs="Arial"/>
                <w:position w:val="-2"/>
                <w:sz w:val="14"/>
                <w:szCs w:val="14"/>
              </w:rPr>
            </w:pPr>
            <w:r>
              <w:rPr>
                <w:rFonts w:ascii="Arial" w:hAnsi="Arial" w:cs="Arial"/>
                <w:position w:val="-2"/>
                <w:sz w:val="14"/>
                <w:szCs w:val="14"/>
              </w:rPr>
              <w:t xml:space="preserve">                                                                                                                                        </w:t>
            </w:r>
            <w:r w:rsidR="00737ABB">
              <w:rPr>
                <w:rFonts w:ascii="Arial" w:hAnsi="Arial" w:cs="Arial"/>
                <w:position w:val="-2"/>
                <w:sz w:val="14"/>
                <w:szCs w:val="14"/>
              </w:rPr>
              <w:t xml:space="preserve">                               </w:t>
            </w:r>
            <w:sdt>
              <w:sdtPr>
                <w:rPr>
                  <w:rFonts w:ascii="MS Gothic" w:eastAsia="MS Gothic" w:hAnsi="MS Gothic"/>
                  <w:position w:val="-4"/>
                  <w:sz w:val="20"/>
                </w:rPr>
                <w:id w:val="-167201783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Pr="00737ABB">
              <w:rPr>
                <w:rFonts w:ascii="Arial" w:hAnsi="Arial" w:cs="Arial"/>
                <w:i/>
                <w:position w:val="-2"/>
                <w:sz w:val="14"/>
                <w:szCs w:val="14"/>
              </w:rPr>
              <w:t>Физичко лице</w:t>
            </w:r>
            <w:r>
              <w:rPr>
                <w:rFonts w:ascii="Arial" w:hAnsi="Arial" w:cs="Arial"/>
                <w:position w:val="-2"/>
                <w:sz w:val="14"/>
                <w:szCs w:val="14"/>
              </w:rPr>
              <w:t xml:space="preserve"> / Natural person</w:t>
            </w:r>
            <w:r w:rsidR="008A2F1F">
              <w:rPr>
                <w:rFonts w:ascii="Arial" w:hAnsi="Arial" w:cs="Arial"/>
                <w:position w:val="-2"/>
                <w:sz w:val="14"/>
                <w:szCs w:val="14"/>
              </w:rPr>
              <w:t xml:space="preserve">                                                  </w:t>
            </w:r>
            <w:r>
              <w:rPr>
                <w:rFonts w:ascii="Arial" w:hAnsi="Arial" w:cs="Arial"/>
                <w:position w:val="-2"/>
                <w:sz w:val="14"/>
                <w:szCs w:val="14"/>
              </w:rPr>
              <w:t xml:space="preserve">                          </w:t>
            </w:r>
          </w:p>
          <w:p w:rsidR="008A2F1F" w:rsidRDefault="00BD3C19" w:rsidP="008A2F1F">
            <w:pPr>
              <w:pStyle w:val="TableParagraph"/>
              <w:tabs>
                <w:tab w:val="left" w:pos="2362"/>
                <w:tab w:val="left" w:pos="6536"/>
              </w:tabs>
              <w:ind w:left="2567"/>
              <w:rPr>
                <w:rFonts w:ascii="Arial" w:hAnsi="Arial" w:cs="Arial"/>
                <w:position w:val="-5"/>
                <w:sz w:val="14"/>
                <w:szCs w:val="14"/>
              </w:rPr>
            </w:pPr>
            <w:r w:rsidRPr="001259DD">
              <w:rPr>
                <w:rFonts w:ascii="Arial" w:hAnsi="Arial" w:cs="Arial"/>
                <w:position w:val="-5"/>
                <w:sz w:val="14"/>
                <w:szCs w:val="14"/>
              </w:rPr>
              <w:t xml:space="preserve">                                                                       </w:t>
            </w:r>
            <w:r w:rsidR="001259DD">
              <w:rPr>
                <w:rFonts w:ascii="Arial" w:hAnsi="Arial" w:cs="Arial"/>
                <w:position w:val="-5"/>
                <w:sz w:val="14"/>
                <w:szCs w:val="14"/>
              </w:rPr>
              <w:t xml:space="preserve">                               </w:t>
            </w:r>
          </w:p>
          <w:p w:rsidR="00D33C55" w:rsidRPr="001259DD" w:rsidRDefault="008A2F1F" w:rsidP="008A2F1F">
            <w:pPr>
              <w:pStyle w:val="TableParagraph"/>
              <w:tabs>
                <w:tab w:val="left" w:pos="2362"/>
                <w:tab w:val="left" w:pos="6536"/>
              </w:tabs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position w:val="-5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</w:t>
            </w:r>
          </w:p>
        </w:tc>
      </w:tr>
      <w:tr w:rsidR="00AE3932" w:rsidRPr="008552B2" w:rsidTr="00AB2FCA">
        <w:trPr>
          <w:trHeight w:val="261"/>
        </w:trPr>
        <w:tc>
          <w:tcPr>
            <w:tcW w:w="2248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Default="00AE3932" w:rsidP="00AE3932">
            <w:pPr>
              <w:pStyle w:val="TableParagraph"/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 w:rsidRPr="00276538">
              <w:rPr>
                <w:rFonts w:ascii="Arial" w:hAnsi="Arial" w:cs="Arial"/>
                <w:i/>
                <w:sz w:val="16"/>
              </w:rPr>
              <w:t>Правно лице</w:t>
            </w:r>
            <w:r w:rsidRPr="001259DD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/>
                <w:sz w:val="16"/>
              </w:rPr>
              <w:t xml:space="preserve">/ </w:t>
            </w:r>
            <w:r w:rsidRPr="008552B2">
              <w:rPr>
                <w:rFonts w:ascii="Arial"/>
                <w:sz w:val="16"/>
              </w:rPr>
              <w:t>Legal</w:t>
            </w:r>
            <w:r w:rsidRPr="008552B2">
              <w:rPr>
                <w:rFonts w:ascii="Arial"/>
                <w:spacing w:val="15"/>
                <w:sz w:val="16"/>
              </w:rPr>
              <w:t xml:space="preserve"> </w:t>
            </w:r>
            <w:r w:rsidRPr="008552B2">
              <w:rPr>
                <w:rFonts w:ascii="Arial"/>
                <w:sz w:val="16"/>
              </w:rPr>
              <w:t>entity</w:t>
            </w:r>
          </w:p>
        </w:tc>
        <w:sdt>
          <w:sdtPr>
            <w:id w:val="385378652"/>
            <w:placeholder>
              <w:docPart w:val="05952BD9AB0C45BAA597D8B7AD4BA286"/>
            </w:placeholder>
          </w:sdtPr>
          <w:sdtEndPr/>
          <w:sdtContent>
            <w:tc>
              <w:tcPr>
                <w:tcW w:w="2927" w:type="dxa"/>
                <w:gridSpan w:val="12"/>
                <w:tcBorders>
                  <w:top w:val="single" w:sz="5" w:space="0" w:color="000000"/>
                  <w:left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  <w:tc>
          <w:tcPr>
            <w:tcW w:w="2673" w:type="dxa"/>
            <w:gridSpan w:val="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Default="00AE3932" w:rsidP="00AE3932">
            <w:pPr>
              <w:pStyle w:val="TableParagraph"/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 w:rsidRPr="009E2881">
              <w:rPr>
                <w:rFonts w:ascii="Arial" w:hAnsi="Arial" w:cs="Arial"/>
                <w:i/>
                <w:sz w:val="16"/>
              </w:rPr>
              <w:t>Адреса</w:t>
            </w:r>
            <w:r>
              <w:rPr>
                <w:rFonts w:ascii="Arial"/>
                <w:sz w:val="16"/>
              </w:rPr>
              <w:t xml:space="preserve"> / </w:t>
            </w:r>
            <w:r w:rsidRPr="008552B2">
              <w:rPr>
                <w:rFonts w:ascii="Arial"/>
                <w:sz w:val="16"/>
              </w:rPr>
              <w:t>Address</w:t>
            </w:r>
            <w:r w:rsidRPr="008552B2">
              <w:rPr>
                <w:rFonts w:ascii="Arial"/>
                <w:spacing w:val="-33"/>
                <w:sz w:val="16"/>
              </w:rPr>
              <w:t xml:space="preserve"> </w:t>
            </w:r>
          </w:p>
        </w:tc>
        <w:sdt>
          <w:sdtPr>
            <w:id w:val="318304833"/>
            <w:placeholder>
              <w:docPart w:val="0F5B901B3FF0423ABBA9D47856596BB2"/>
            </w:placeholder>
          </w:sdtPr>
          <w:sdtEndPr/>
          <w:sdtContent>
            <w:tc>
              <w:tcPr>
                <w:tcW w:w="3251" w:type="dxa"/>
                <w:gridSpan w:val="21"/>
                <w:tcBorders>
                  <w:top w:val="single" w:sz="5" w:space="0" w:color="000000"/>
                  <w:left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</w:tr>
      <w:tr w:rsidR="00AE3932" w:rsidRPr="008552B2" w:rsidTr="00AB2FCA">
        <w:trPr>
          <w:trHeight w:hRule="exact" w:val="284"/>
        </w:trPr>
        <w:tc>
          <w:tcPr>
            <w:tcW w:w="224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Default="00AE3932" w:rsidP="00AE3932">
            <w:pPr>
              <w:pStyle w:val="TableParagraph"/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 w:rsidRPr="00276538">
              <w:rPr>
                <w:rFonts w:ascii="Arial" w:hAnsi="Arial" w:cs="Arial"/>
                <w:i/>
                <w:sz w:val="16"/>
                <w:szCs w:val="16"/>
              </w:rPr>
              <w:t>ПИБ</w:t>
            </w:r>
            <w:r>
              <w:rPr>
                <w:rFonts w:ascii="Arial"/>
                <w:sz w:val="16"/>
                <w:szCs w:val="16"/>
              </w:rPr>
              <w:t xml:space="preserve"> / </w:t>
            </w:r>
            <w:r w:rsidRPr="0049326F">
              <w:rPr>
                <w:rFonts w:ascii="Arial"/>
                <w:sz w:val="16"/>
                <w:szCs w:val="16"/>
              </w:rPr>
              <w:t>VAT</w:t>
            </w:r>
            <w:r w:rsidRPr="0049326F">
              <w:rPr>
                <w:rFonts w:ascii="Arial"/>
                <w:spacing w:val="17"/>
                <w:sz w:val="16"/>
                <w:szCs w:val="16"/>
              </w:rPr>
              <w:t xml:space="preserve"> </w:t>
            </w:r>
            <w:r w:rsidRPr="0049326F">
              <w:rPr>
                <w:rFonts w:ascii="Arial"/>
                <w:sz w:val="16"/>
                <w:szCs w:val="16"/>
              </w:rPr>
              <w:t>number</w:t>
            </w:r>
          </w:p>
        </w:tc>
        <w:sdt>
          <w:sdtPr>
            <w:id w:val="-48306072"/>
            <w:placeholder>
              <w:docPart w:val="43D80CB6B06F4EF5963AC4FC4C8FF5EE"/>
            </w:placeholder>
          </w:sdtPr>
          <w:sdtEndPr/>
          <w:sdtContent>
            <w:tc>
              <w:tcPr>
                <w:tcW w:w="2927" w:type="dxa"/>
                <w:gridSpan w:val="1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  <w:tc>
          <w:tcPr>
            <w:tcW w:w="2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Default="00AE3932" w:rsidP="00AE3932">
            <w:pPr>
              <w:pStyle w:val="TableParagraph"/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 w:rsidRPr="009E2881">
              <w:rPr>
                <w:rFonts w:ascii="Arial" w:hAnsi="Arial" w:cs="Arial"/>
                <w:i/>
                <w:sz w:val="16"/>
                <w:szCs w:val="16"/>
              </w:rPr>
              <w:t>Град</w:t>
            </w:r>
            <w:r w:rsidRPr="001259D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/>
                <w:sz w:val="16"/>
                <w:szCs w:val="16"/>
              </w:rPr>
              <w:t xml:space="preserve">/ </w:t>
            </w:r>
            <w:r w:rsidRPr="0049326F">
              <w:rPr>
                <w:rFonts w:ascii="Arial"/>
                <w:sz w:val="16"/>
                <w:szCs w:val="16"/>
              </w:rPr>
              <w:t>Town</w:t>
            </w:r>
          </w:p>
        </w:tc>
        <w:sdt>
          <w:sdtPr>
            <w:id w:val="74946994"/>
            <w:placeholder>
              <w:docPart w:val="0BFD356C59C34445BE31D51EE0D022C3"/>
            </w:placeholder>
          </w:sdtPr>
          <w:sdtEndPr/>
          <w:sdtContent>
            <w:tc>
              <w:tcPr>
                <w:tcW w:w="3251" w:type="dxa"/>
                <w:gridSpan w:val="21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</w:tr>
      <w:tr w:rsidR="00AE3932" w:rsidRPr="008552B2" w:rsidTr="00AB2FCA">
        <w:trPr>
          <w:trHeight w:hRule="exact" w:val="283"/>
        </w:trPr>
        <w:tc>
          <w:tcPr>
            <w:tcW w:w="224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Default="00AE3932" w:rsidP="00AE3932">
            <w:pPr>
              <w:pStyle w:val="TableParagraph"/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 w:rsidRPr="00276538">
              <w:rPr>
                <w:rFonts w:ascii="Arial" w:hAnsi="Arial" w:cs="Arial"/>
                <w:i/>
                <w:sz w:val="16"/>
                <w:szCs w:val="16"/>
              </w:rPr>
              <w:t>Презиме(на)</w:t>
            </w:r>
            <w:r w:rsidRPr="001259D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/>
                <w:sz w:val="16"/>
                <w:szCs w:val="16"/>
              </w:rPr>
              <w:t xml:space="preserve">/ </w:t>
            </w:r>
            <w:r w:rsidRPr="0049326F">
              <w:rPr>
                <w:rFonts w:ascii="Arial"/>
                <w:sz w:val="16"/>
                <w:szCs w:val="16"/>
              </w:rPr>
              <w:t>Surname(s)</w:t>
            </w:r>
          </w:p>
        </w:tc>
        <w:sdt>
          <w:sdtPr>
            <w:id w:val="694729606"/>
            <w:placeholder>
              <w:docPart w:val="0740BCD4F2034CE9B957367CE326264A"/>
            </w:placeholder>
          </w:sdtPr>
          <w:sdtEndPr/>
          <w:sdtContent>
            <w:tc>
              <w:tcPr>
                <w:tcW w:w="2927" w:type="dxa"/>
                <w:gridSpan w:val="1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  <w:tc>
          <w:tcPr>
            <w:tcW w:w="2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Default="00AE3932" w:rsidP="00AE3932">
            <w:pPr>
              <w:pStyle w:val="TableParagraph"/>
              <w:ind w:left="45" w:right="-225"/>
              <w:rPr>
                <w:rFonts w:ascii="Arial" w:eastAsia="Arial" w:hAnsi="Arial" w:cs="Arial"/>
                <w:sz w:val="16"/>
                <w:szCs w:val="16"/>
              </w:rPr>
            </w:pPr>
            <w:r w:rsidRPr="009E2881">
              <w:rPr>
                <w:rFonts w:ascii="Arial" w:hAnsi="Arial" w:cs="Arial"/>
                <w:i/>
                <w:sz w:val="16"/>
                <w:szCs w:val="16"/>
              </w:rPr>
              <w:t>Поштански број</w:t>
            </w:r>
            <w:r w:rsidRPr="001259D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/>
                <w:sz w:val="16"/>
                <w:szCs w:val="16"/>
              </w:rPr>
              <w:t>/</w:t>
            </w:r>
            <w:r>
              <w:rPr>
                <w:rFonts w:ascii="Arial"/>
                <w:sz w:val="16"/>
                <w:szCs w:val="16"/>
                <w:lang w:val="sr-Cyrl-RS"/>
              </w:rPr>
              <w:t xml:space="preserve"> </w:t>
            </w:r>
            <w:r w:rsidRPr="0049326F">
              <w:rPr>
                <w:rFonts w:ascii="Arial"/>
                <w:sz w:val="16"/>
                <w:szCs w:val="16"/>
              </w:rPr>
              <w:t xml:space="preserve">Post code </w:t>
            </w:r>
            <w:r>
              <w:rPr>
                <w:rFonts w:ascii="Arial"/>
                <w:sz w:val="16"/>
                <w:szCs w:val="16"/>
              </w:rPr>
              <w:t>(</w:t>
            </w:r>
            <w:r w:rsidRPr="0049326F">
              <w:rPr>
                <w:rFonts w:ascii="Arial"/>
                <w:sz w:val="16"/>
                <w:szCs w:val="16"/>
              </w:rPr>
              <w:t>Zip</w:t>
            </w:r>
            <w:r>
              <w:rPr>
                <w:rFonts w:ascii="Arial"/>
                <w:sz w:val="16"/>
                <w:szCs w:val="16"/>
              </w:rPr>
              <w:t>)</w:t>
            </w:r>
          </w:p>
        </w:tc>
        <w:sdt>
          <w:sdtPr>
            <w:id w:val="-1675960348"/>
            <w:placeholder>
              <w:docPart w:val="7753BB3461784A2D992481DCE40D63FA"/>
            </w:placeholder>
          </w:sdtPr>
          <w:sdtEndPr/>
          <w:sdtContent>
            <w:tc>
              <w:tcPr>
                <w:tcW w:w="3251" w:type="dxa"/>
                <w:gridSpan w:val="21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</w:tr>
      <w:tr w:rsidR="00AE3932" w:rsidRPr="008552B2" w:rsidTr="00AB2FCA">
        <w:trPr>
          <w:trHeight w:hRule="exact" w:val="326"/>
        </w:trPr>
        <w:tc>
          <w:tcPr>
            <w:tcW w:w="2248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Default="00AE3932" w:rsidP="00AE3932">
            <w:pPr>
              <w:pStyle w:val="TableParagraph"/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 w:rsidRPr="00276538">
              <w:rPr>
                <w:rFonts w:ascii="Arial" w:hAnsi="Arial" w:cs="Arial"/>
                <w:i/>
                <w:sz w:val="16"/>
                <w:szCs w:val="16"/>
              </w:rPr>
              <w:t>Име(на)</w:t>
            </w:r>
            <w:r w:rsidRPr="001259D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/>
                <w:sz w:val="16"/>
                <w:szCs w:val="16"/>
              </w:rPr>
              <w:t xml:space="preserve">/ </w:t>
            </w:r>
            <w:r w:rsidRPr="0049326F">
              <w:rPr>
                <w:rFonts w:ascii="Arial"/>
                <w:sz w:val="16"/>
                <w:szCs w:val="16"/>
              </w:rPr>
              <w:t>First</w:t>
            </w:r>
            <w:r w:rsidRPr="0049326F">
              <w:rPr>
                <w:rFonts w:ascii="Arial"/>
                <w:spacing w:val="17"/>
                <w:sz w:val="16"/>
                <w:szCs w:val="16"/>
              </w:rPr>
              <w:t xml:space="preserve"> </w:t>
            </w:r>
            <w:r w:rsidRPr="0049326F">
              <w:rPr>
                <w:rFonts w:ascii="Arial"/>
                <w:sz w:val="16"/>
                <w:szCs w:val="16"/>
              </w:rPr>
              <w:t>name(s)</w:t>
            </w:r>
          </w:p>
        </w:tc>
        <w:sdt>
          <w:sdtPr>
            <w:id w:val="187489144"/>
            <w:placeholder>
              <w:docPart w:val="AA077E07E08A4D86B62A5A4EBF10D2BA"/>
            </w:placeholder>
          </w:sdtPr>
          <w:sdtEndPr/>
          <w:sdtContent>
            <w:tc>
              <w:tcPr>
                <w:tcW w:w="2927" w:type="dxa"/>
                <w:gridSpan w:val="12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  <w:tc>
          <w:tcPr>
            <w:tcW w:w="2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Default="00AE3932" w:rsidP="00AE3932">
            <w:pPr>
              <w:pStyle w:val="TableParagraph"/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 w:rsidRPr="009E2881">
              <w:rPr>
                <w:rFonts w:ascii="Arial" w:hAnsi="Arial" w:cs="Arial"/>
                <w:i/>
                <w:sz w:val="16"/>
                <w:szCs w:val="16"/>
              </w:rPr>
              <w:t>Држава</w:t>
            </w:r>
            <w:r>
              <w:rPr>
                <w:rFonts w:ascii="Arial"/>
                <w:sz w:val="16"/>
                <w:szCs w:val="16"/>
              </w:rPr>
              <w:t xml:space="preserve"> / </w:t>
            </w:r>
            <w:r w:rsidRPr="0049326F">
              <w:rPr>
                <w:rFonts w:ascii="Arial"/>
                <w:sz w:val="16"/>
                <w:szCs w:val="16"/>
              </w:rPr>
              <w:t>Country</w:t>
            </w:r>
          </w:p>
        </w:tc>
        <w:sdt>
          <w:sdtPr>
            <w:id w:val="1002779680"/>
            <w:placeholder>
              <w:docPart w:val="3A66EECA487C4FECB7E5DB814C869883"/>
            </w:placeholder>
          </w:sdtPr>
          <w:sdtEndPr/>
          <w:sdtContent>
            <w:tc>
              <w:tcPr>
                <w:tcW w:w="3251" w:type="dxa"/>
                <w:gridSpan w:val="21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</w:tr>
      <w:tr w:rsidR="00D33C55" w:rsidRPr="008552B2" w:rsidTr="00AB2FCA">
        <w:trPr>
          <w:trHeight w:hRule="exact" w:val="326"/>
        </w:trPr>
        <w:tc>
          <w:tcPr>
            <w:tcW w:w="11099" w:type="dxa"/>
            <w:gridSpan w:val="4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D33C55" w:rsidRDefault="00D33C55" w:rsidP="006352F9">
            <w:pPr>
              <w:pStyle w:val="TableParagraph"/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 w:rsidRPr="008552B2">
              <w:rPr>
                <w:rFonts w:ascii="Arial"/>
                <w:b/>
                <w:sz w:val="16"/>
              </w:rPr>
              <w:t xml:space="preserve">6. </w:t>
            </w:r>
            <w:r w:rsidR="001259DD" w:rsidRPr="001259DD">
              <w:rPr>
                <w:rFonts w:ascii="Arial" w:hAnsi="Arial" w:cs="Arial"/>
                <w:b/>
                <w:sz w:val="16"/>
              </w:rPr>
              <w:t>Подаци</w:t>
            </w:r>
            <w:r w:rsidR="006A6388" w:rsidRPr="001259DD">
              <w:rPr>
                <w:rFonts w:ascii="Arial" w:hAnsi="Arial" w:cs="Arial"/>
                <w:b/>
                <w:sz w:val="16"/>
              </w:rPr>
              <w:t xml:space="preserve"> </w:t>
            </w:r>
            <w:r w:rsidR="001259DD" w:rsidRPr="001259DD">
              <w:rPr>
                <w:rFonts w:ascii="Arial" w:hAnsi="Arial" w:cs="Arial"/>
                <w:b/>
                <w:sz w:val="16"/>
              </w:rPr>
              <w:t>о</w:t>
            </w:r>
            <w:r w:rsidR="006A6388" w:rsidRPr="001259DD">
              <w:rPr>
                <w:rFonts w:ascii="Arial" w:hAnsi="Arial" w:cs="Arial"/>
                <w:b/>
                <w:sz w:val="16"/>
              </w:rPr>
              <w:t xml:space="preserve"> </w:t>
            </w:r>
            <w:r w:rsidR="001259DD" w:rsidRPr="001259DD">
              <w:rPr>
                <w:rFonts w:ascii="Arial" w:hAnsi="Arial" w:cs="Arial"/>
                <w:b/>
                <w:sz w:val="16"/>
              </w:rPr>
              <w:t>превозу</w:t>
            </w:r>
            <w:r w:rsidR="006A6388">
              <w:rPr>
                <w:rFonts w:ascii="Arial"/>
                <w:b/>
                <w:sz w:val="16"/>
              </w:rPr>
              <w:t xml:space="preserve"> / </w:t>
            </w:r>
            <w:r w:rsidRPr="008552B2">
              <w:rPr>
                <w:rFonts w:ascii="Arial"/>
                <w:b/>
                <w:sz w:val="16"/>
              </w:rPr>
              <w:t>Transport</w:t>
            </w:r>
            <w:r w:rsidRPr="008552B2">
              <w:rPr>
                <w:rFonts w:ascii="Arial"/>
                <w:b/>
                <w:spacing w:val="27"/>
                <w:sz w:val="16"/>
              </w:rPr>
              <w:t xml:space="preserve"> </w:t>
            </w:r>
            <w:r w:rsidRPr="008552B2">
              <w:rPr>
                <w:rFonts w:ascii="Arial"/>
                <w:b/>
                <w:sz w:val="16"/>
              </w:rPr>
              <w:t>details</w:t>
            </w:r>
            <w:r w:rsidR="006A6388">
              <w:rPr>
                <w:rFonts w:ascii="Arial"/>
                <w:b/>
                <w:sz w:val="16"/>
              </w:rPr>
              <w:t xml:space="preserve"> </w:t>
            </w:r>
          </w:p>
        </w:tc>
      </w:tr>
      <w:tr w:rsidR="00AC7E93" w:rsidRPr="008552B2" w:rsidTr="00AB2FCA">
        <w:trPr>
          <w:trHeight w:hRule="exact" w:val="496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4D170D" w:rsidRDefault="004D170D" w:rsidP="006352F9">
            <w:pPr>
              <w:pStyle w:val="TableParagraph"/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 w:rsidRPr="00AC7E93">
              <w:rPr>
                <w:rFonts w:ascii="Arial" w:hAnsi="Arial" w:cs="Arial"/>
                <w:i/>
                <w:sz w:val="16"/>
              </w:rPr>
              <w:t>Начин превоза</w:t>
            </w:r>
            <w:r>
              <w:rPr>
                <w:rFonts w:ascii="Arial"/>
                <w:sz w:val="16"/>
              </w:rPr>
              <w:t xml:space="preserve"> / </w:t>
            </w:r>
            <w:r w:rsidRPr="008552B2">
              <w:rPr>
                <w:rFonts w:ascii="Arial"/>
                <w:sz w:val="16"/>
              </w:rPr>
              <w:t>Means of</w:t>
            </w:r>
            <w:r w:rsidRPr="008552B2">
              <w:rPr>
                <w:rFonts w:ascii="Arial"/>
                <w:spacing w:val="24"/>
                <w:sz w:val="16"/>
              </w:rPr>
              <w:t xml:space="preserve"> </w:t>
            </w:r>
            <w:r w:rsidRPr="008552B2">
              <w:rPr>
                <w:rFonts w:ascii="Arial"/>
                <w:sz w:val="16"/>
              </w:rPr>
              <w:t>transport</w:t>
            </w:r>
          </w:p>
        </w:tc>
        <w:tc>
          <w:tcPr>
            <w:tcW w:w="16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D170D" w:rsidRPr="004D170D" w:rsidRDefault="00737ABB" w:rsidP="00AC7E93">
            <w:pPr>
              <w:pStyle w:val="TableParagraph"/>
              <w:rPr>
                <w:rFonts w:ascii="Arial" w:hAnsi="Arial" w:cs="Arial"/>
                <w:b/>
                <w:sz w:val="16"/>
              </w:rPr>
            </w:pPr>
            <w:r w:rsidRPr="00AE3932">
              <w:rPr>
                <w:rFonts w:ascii="Arial" w:hAnsi="Arial" w:cs="Arial"/>
                <w:noProof/>
                <w:sz w:val="1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10160</wp:posOffset>
                  </wp:positionV>
                  <wp:extent cx="138430" cy="124460"/>
                  <wp:effectExtent l="0" t="0" r="0" b="8890"/>
                  <wp:wrapNone/>
                  <wp:docPr id="2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" cy="12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position w:val="-4"/>
                <w:sz w:val="20"/>
              </w:rPr>
              <w:t xml:space="preserve">    </w:t>
            </w:r>
            <w:sdt>
              <w:sdtPr>
                <w:rPr>
                  <w:rFonts w:ascii="Times New Roman"/>
                  <w:position w:val="-4"/>
                  <w:sz w:val="20"/>
                </w:rPr>
                <w:id w:val="15480349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="004D170D" w:rsidRPr="00AC7E93">
              <w:rPr>
                <w:rFonts w:ascii="Arial" w:hAnsi="Arial" w:cs="Arial"/>
                <w:i/>
                <w:sz w:val="14"/>
                <w:szCs w:val="14"/>
              </w:rPr>
              <w:t>Ваздушни</w:t>
            </w:r>
            <w:r w:rsidR="004D170D" w:rsidRPr="00AE3932">
              <w:rPr>
                <w:rFonts w:ascii="Arial" w:hAnsi="Arial" w:cs="Arial"/>
                <w:sz w:val="14"/>
                <w:szCs w:val="14"/>
              </w:rPr>
              <w:t xml:space="preserve"> /</w:t>
            </w:r>
            <w:r w:rsidR="00AC7E93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4D170D" w:rsidRPr="00AE3932">
              <w:rPr>
                <w:rFonts w:ascii="Arial" w:hAnsi="Arial" w:cs="Arial"/>
                <w:sz w:val="14"/>
                <w:szCs w:val="14"/>
              </w:rPr>
              <w:t>Air</w:t>
            </w:r>
          </w:p>
        </w:tc>
        <w:tc>
          <w:tcPr>
            <w:tcW w:w="144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D170D" w:rsidRPr="004D170D" w:rsidRDefault="00737ABB" w:rsidP="00AC7E93">
            <w:pPr>
              <w:pStyle w:val="TableParagraph"/>
              <w:rPr>
                <w:rFonts w:ascii="Arial" w:hAnsi="Arial" w:cs="Arial"/>
                <w:b/>
                <w:sz w:val="16"/>
              </w:rPr>
            </w:pPr>
            <w:r w:rsidRPr="00AC7E93">
              <w:rPr>
                <w:rFonts w:ascii="Arial" w:hAnsi="Arial" w:cs="Arial"/>
                <w:i/>
                <w:noProof/>
                <w:sz w:val="14"/>
                <w:szCs w:val="1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31115</wp:posOffset>
                  </wp:positionV>
                  <wp:extent cx="122555" cy="96520"/>
                  <wp:effectExtent l="0" t="0" r="0" b="0"/>
                  <wp:wrapNone/>
                  <wp:docPr id="28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" cy="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position w:val="-4"/>
                <w:sz w:val="20"/>
              </w:rPr>
              <w:t xml:space="preserve">     </w:t>
            </w:r>
            <w:sdt>
              <w:sdtPr>
                <w:rPr>
                  <w:rFonts w:ascii="Times New Roman"/>
                  <w:position w:val="-4"/>
                  <w:sz w:val="20"/>
                </w:rPr>
                <w:id w:val="104286835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="004D170D" w:rsidRPr="00AC7E93">
              <w:rPr>
                <w:rFonts w:ascii="Arial" w:hAnsi="Arial" w:cs="Arial"/>
                <w:i/>
                <w:sz w:val="14"/>
                <w:szCs w:val="14"/>
              </w:rPr>
              <w:t>Поморски</w:t>
            </w:r>
            <w:r w:rsidR="004D170D" w:rsidRPr="00AC7E93">
              <w:rPr>
                <w:rFonts w:ascii="Arial" w:hAnsi="Arial" w:cs="Arial"/>
                <w:sz w:val="14"/>
                <w:szCs w:val="14"/>
              </w:rPr>
              <w:t xml:space="preserve"> / Sea</w:t>
            </w:r>
          </w:p>
        </w:tc>
        <w:tc>
          <w:tcPr>
            <w:tcW w:w="16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D170D" w:rsidRPr="004D170D" w:rsidRDefault="00737ABB" w:rsidP="00AC7E93">
            <w:pPr>
              <w:pStyle w:val="TableParagraph"/>
              <w:rPr>
                <w:rFonts w:ascii="Arial" w:hAnsi="Arial" w:cs="Arial"/>
                <w:b/>
                <w:sz w:val="16"/>
              </w:rPr>
            </w:pPr>
            <w:r w:rsidRPr="00AC7E93">
              <w:rPr>
                <w:rFonts w:ascii="Arial" w:hAnsi="Arial" w:cs="Arial"/>
                <w:i/>
                <w:noProof/>
                <w:sz w:val="14"/>
                <w:szCs w:val="14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32385</wp:posOffset>
                  </wp:positionV>
                  <wp:extent cx="157480" cy="105410"/>
                  <wp:effectExtent l="0" t="0" r="0" b="8890"/>
                  <wp:wrapNone/>
                  <wp:docPr id="2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position w:val="-4"/>
                <w:sz w:val="20"/>
              </w:rPr>
              <w:t xml:space="preserve">      </w:t>
            </w:r>
            <w:sdt>
              <w:sdtPr>
                <w:rPr>
                  <w:rFonts w:ascii="Times New Roman"/>
                  <w:position w:val="-4"/>
                  <w:sz w:val="20"/>
                </w:rPr>
                <w:id w:val="-42010267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="004D170D" w:rsidRPr="00AC7E93">
              <w:rPr>
                <w:rFonts w:ascii="Arial" w:hAnsi="Arial" w:cs="Arial"/>
                <w:i/>
                <w:sz w:val="14"/>
                <w:szCs w:val="14"/>
              </w:rPr>
              <w:t>Друмски</w:t>
            </w:r>
            <w:r w:rsidR="004D170D" w:rsidRPr="00AC7E93">
              <w:rPr>
                <w:rFonts w:ascii="Arial" w:hAnsi="Arial" w:cs="Arial"/>
                <w:sz w:val="14"/>
                <w:szCs w:val="14"/>
              </w:rPr>
              <w:t xml:space="preserve"> / Road</w:t>
            </w:r>
          </w:p>
        </w:tc>
        <w:tc>
          <w:tcPr>
            <w:tcW w:w="180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F51F22" w:rsidRPr="004D170D" w:rsidRDefault="00737ABB" w:rsidP="00AC7E93">
            <w:pPr>
              <w:pStyle w:val="TableParagraph"/>
              <w:rPr>
                <w:rFonts w:ascii="Arial" w:hAnsi="Arial" w:cs="Arial"/>
                <w:b/>
                <w:sz w:val="16"/>
              </w:rPr>
            </w:pPr>
            <w:r w:rsidRPr="00AC7E93">
              <w:rPr>
                <w:rFonts w:ascii="Arial" w:hAnsi="Arial" w:cs="Arial"/>
                <w:i/>
                <w:noProof/>
                <w:sz w:val="14"/>
                <w:szCs w:val="1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26035</wp:posOffset>
                  </wp:positionV>
                  <wp:extent cx="151130" cy="119380"/>
                  <wp:effectExtent l="0" t="0" r="1270" b="0"/>
                  <wp:wrapNone/>
                  <wp:docPr id="3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/>
                <w:position w:val="-4"/>
                <w:sz w:val="20"/>
              </w:rPr>
              <w:t xml:space="preserve">      </w:t>
            </w:r>
            <w:sdt>
              <w:sdtPr>
                <w:rPr>
                  <w:rFonts w:ascii="Times New Roman"/>
                  <w:position w:val="-4"/>
                  <w:sz w:val="20"/>
                </w:rPr>
                <w:id w:val="-20635526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="004D170D" w:rsidRPr="00AC7E93">
              <w:rPr>
                <w:rFonts w:ascii="Arial" w:hAnsi="Arial" w:cs="Arial"/>
                <w:i/>
                <w:sz w:val="14"/>
                <w:szCs w:val="14"/>
              </w:rPr>
              <w:t>Железнички</w:t>
            </w:r>
            <w:r w:rsidR="004D170D" w:rsidRPr="00AC7E93">
              <w:rPr>
                <w:rFonts w:ascii="Arial" w:hAnsi="Arial" w:cs="Arial"/>
                <w:sz w:val="14"/>
                <w:szCs w:val="14"/>
              </w:rPr>
              <w:t xml:space="preserve"> / Rail</w:t>
            </w:r>
          </w:p>
        </w:tc>
        <w:tc>
          <w:tcPr>
            <w:tcW w:w="145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D170D" w:rsidRPr="004D170D" w:rsidRDefault="00737ABB" w:rsidP="00AC7E93">
            <w:pPr>
              <w:pStyle w:val="TableParagraph"/>
            </w:pPr>
            <w:r>
              <w:rPr>
                <w:rFonts w:ascii="Times New Roman"/>
                <w:position w:val="-4"/>
                <w:sz w:val="20"/>
              </w:rPr>
              <w:t xml:space="preserve">   </w:t>
            </w:r>
            <w:sdt>
              <w:sdtPr>
                <w:rPr>
                  <w:rFonts w:ascii="Times New Roman"/>
                  <w:position w:val="-4"/>
                  <w:sz w:val="20"/>
                </w:rPr>
                <w:id w:val="11108643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E0E8D">
                  <w:rPr>
                    <w:rFonts w:ascii="MS Gothic" w:eastAsia="MS Gothic" w:hAnsi="MS Gothic" w:hint="eastAsia"/>
                    <w:position w:val="-4"/>
                    <w:sz w:val="20"/>
                  </w:rPr>
                  <w:t>☐</w:t>
                </w:r>
              </w:sdtContent>
            </w:sdt>
            <w:r w:rsidR="004D170D" w:rsidRPr="00AC7E93">
              <w:rPr>
                <w:rFonts w:ascii="Arial" w:hAnsi="Arial" w:cs="Arial"/>
                <w:i/>
                <w:sz w:val="14"/>
                <w:szCs w:val="14"/>
              </w:rPr>
              <w:t>Друго</w:t>
            </w:r>
            <w:r w:rsidR="004D170D" w:rsidRPr="00AC7E93">
              <w:rPr>
                <w:rFonts w:ascii="Arial" w:hAnsi="Arial" w:cs="Arial"/>
                <w:sz w:val="14"/>
                <w:szCs w:val="14"/>
              </w:rPr>
              <w:t xml:space="preserve"> / Other</w:t>
            </w:r>
          </w:p>
        </w:tc>
      </w:tr>
      <w:tr w:rsidR="00AE3932" w:rsidRPr="008552B2" w:rsidTr="00056C7E">
        <w:trPr>
          <w:trHeight w:hRule="exact" w:val="432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Default="00AE3932" w:rsidP="00AE3932">
            <w:pPr>
              <w:pStyle w:val="TableParagraph"/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 w:rsidRPr="009E2881">
              <w:rPr>
                <w:rFonts w:ascii="Arial" w:hAnsi="Arial" w:cs="Arial"/>
                <w:i/>
                <w:sz w:val="16"/>
              </w:rPr>
              <w:t>Транспортно предузеће</w:t>
            </w:r>
            <w:r>
              <w:rPr>
                <w:rFonts w:ascii="Arial"/>
                <w:sz w:val="16"/>
              </w:rPr>
              <w:t xml:space="preserve"> / </w:t>
            </w:r>
            <w:r w:rsidRPr="008552B2">
              <w:rPr>
                <w:rFonts w:ascii="Arial"/>
                <w:sz w:val="16"/>
              </w:rPr>
              <w:t>Transport</w:t>
            </w:r>
            <w:r w:rsidRPr="008552B2">
              <w:rPr>
                <w:rFonts w:ascii="Arial"/>
                <w:spacing w:val="26"/>
                <w:sz w:val="16"/>
              </w:rPr>
              <w:t xml:space="preserve"> </w:t>
            </w:r>
            <w:r w:rsidRPr="008552B2">
              <w:rPr>
                <w:rFonts w:ascii="Arial"/>
                <w:sz w:val="16"/>
              </w:rPr>
              <w:t>company</w:t>
            </w:r>
          </w:p>
        </w:tc>
        <w:sdt>
          <w:sdtPr>
            <w:id w:val="-308782935"/>
            <w:placeholder>
              <w:docPart w:val="8F3CBEFA3545498E8051AB9FC225BC97"/>
            </w:placeholder>
          </w:sdtPr>
          <w:sdtEndPr/>
          <w:sdtContent>
            <w:tc>
              <w:tcPr>
                <w:tcW w:w="1996" w:type="dxa"/>
                <w:gridSpan w:val="10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:rsidR="00AE3932" w:rsidRDefault="001D0371" w:rsidP="001D0371">
                <w:r>
                  <w:t xml:space="preserve"> </w:t>
                </w:r>
              </w:p>
            </w:tc>
          </w:sdtContent>
        </w:sdt>
        <w:tc>
          <w:tcPr>
            <w:tcW w:w="2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E3932" w:rsidRDefault="00AE3932" w:rsidP="00AE3932">
            <w:pPr>
              <w:pStyle w:val="TableParagraph"/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 w:rsidRPr="00BB5532">
              <w:rPr>
                <w:rFonts w:ascii="Arial" w:hAnsi="Arial" w:cs="Arial"/>
                <w:i/>
                <w:sz w:val="16"/>
              </w:rPr>
              <w:t>Референтни број</w:t>
            </w:r>
            <w:r>
              <w:rPr>
                <w:rFonts w:ascii="Arial"/>
                <w:sz w:val="16"/>
              </w:rPr>
              <w:t xml:space="preserve"> / </w:t>
            </w:r>
            <w:r w:rsidRPr="008552B2">
              <w:rPr>
                <w:rFonts w:ascii="Arial"/>
                <w:sz w:val="16"/>
              </w:rPr>
              <w:t>Reference</w:t>
            </w:r>
            <w:r w:rsidRPr="008552B2">
              <w:rPr>
                <w:rFonts w:ascii="Arial"/>
                <w:spacing w:val="25"/>
                <w:sz w:val="16"/>
              </w:rPr>
              <w:t xml:space="preserve"> </w:t>
            </w:r>
            <w:r w:rsidRPr="008552B2">
              <w:rPr>
                <w:rFonts w:ascii="Arial"/>
                <w:sz w:val="16"/>
              </w:rPr>
              <w:t>number</w:t>
            </w:r>
          </w:p>
        </w:tc>
        <w:sdt>
          <w:sdtPr>
            <w:id w:val="70554190"/>
            <w:placeholder>
              <w:docPart w:val="53C6B2C8581B465788012BB404C0E763"/>
            </w:placeholder>
          </w:sdtPr>
          <w:sdtEndPr/>
          <w:sdtContent>
            <w:tc>
              <w:tcPr>
                <w:tcW w:w="3251" w:type="dxa"/>
                <w:gridSpan w:val="21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vAlign w:val="center"/>
              </w:tcPr>
              <w:p w:rsidR="00AE3932" w:rsidRPr="008552B2" w:rsidRDefault="001D0371" w:rsidP="001D0371">
                <w:r>
                  <w:t xml:space="preserve"> </w:t>
                </w:r>
              </w:p>
            </w:tc>
          </w:sdtContent>
        </w:sdt>
      </w:tr>
      <w:tr w:rsidR="00AB2FCA" w:rsidRPr="008552B2" w:rsidTr="00AB2FCA">
        <w:trPr>
          <w:trHeight w:hRule="exact" w:val="288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B2FCA" w:rsidRDefault="00AB2FCA" w:rsidP="00AB2FCA">
            <w:pPr>
              <w:pStyle w:val="TableParagraph"/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 w:rsidRPr="009E2881">
              <w:rPr>
                <w:rFonts w:ascii="Arial" w:hAnsi="Arial" w:cs="Arial"/>
                <w:i/>
                <w:sz w:val="16"/>
              </w:rPr>
              <w:t>Земља поласка</w:t>
            </w:r>
            <w:r>
              <w:rPr>
                <w:rFonts w:ascii="Arial"/>
                <w:sz w:val="16"/>
              </w:rPr>
              <w:t xml:space="preserve"> / </w:t>
            </w:r>
            <w:r w:rsidRPr="008552B2">
              <w:rPr>
                <w:rFonts w:ascii="Arial"/>
                <w:sz w:val="16"/>
              </w:rPr>
              <w:t>Country of</w:t>
            </w:r>
            <w:r w:rsidRPr="008552B2">
              <w:rPr>
                <w:rFonts w:ascii="Arial"/>
                <w:spacing w:val="27"/>
                <w:sz w:val="16"/>
              </w:rPr>
              <w:t xml:space="preserve"> </w:t>
            </w:r>
            <w:r w:rsidRPr="008552B2">
              <w:rPr>
                <w:rFonts w:ascii="Arial"/>
                <w:sz w:val="16"/>
              </w:rPr>
              <w:t>departure</w:t>
            </w:r>
          </w:p>
        </w:tc>
        <w:sdt>
          <w:sdtPr>
            <w:id w:val="-248733258"/>
            <w:placeholder>
              <w:docPart w:val="8F1252EE5DCC47BB81FF24BDF9D0FDB7"/>
            </w:placeholder>
          </w:sdtPr>
          <w:sdtEndPr/>
          <w:sdtContent>
            <w:tc>
              <w:tcPr>
                <w:tcW w:w="1996" w:type="dxa"/>
                <w:gridSpan w:val="10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B2FCA" w:rsidRDefault="001D0371" w:rsidP="001D0371">
                <w:r>
                  <w:t xml:space="preserve"> </w:t>
                </w:r>
              </w:p>
            </w:tc>
          </w:sdtContent>
        </w:sdt>
        <w:tc>
          <w:tcPr>
            <w:tcW w:w="2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BFD8F2"/>
            <w:vAlign w:val="center"/>
          </w:tcPr>
          <w:p w:rsidR="00AB2FCA" w:rsidRDefault="00AB2FCA" w:rsidP="00AB2FCA">
            <w:pPr>
              <w:pStyle w:val="TableParagraph"/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 w:rsidRPr="00BB5532">
              <w:rPr>
                <w:rFonts w:ascii="Arial" w:hAnsi="Arial" w:cs="Arial"/>
                <w:i/>
                <w:sz w:val="16"/>
              </w:rPr>
              <w:t>Датум поласка</w:t>
            </w:r>
            <w:r>
              <w:rPr>
                <w:rFonts w:ascii="Arial"/>
                <w:sz w:val="16"/>
              </w:rPr>
              <w:t xml:space="preserve"> / </w:t>
            </w:r>
            <w:r w:rsidRPr="008552B2">
              <w:rPr>
                <w:rFonts w:ascii="Arial"/>
                <w:sz w:val="16"/>
              </w:rPr>
              <w:t>Departure</w:t>
            </w:r>
            <w:r w:rsidRPr="008552B2">
              <w:rPr>
                <w:rFonts w:ascii="Arial"/>
                <w:spacing w:val="20"/>
                <w:sz w:val="16"/>
              </w:rPr>
              <w:t xml:space="preserve"> </w:t>
            </w:r>
            <w:r w:rsidRPr="008552B2">
              <w:rPr>
                <w:rFonts w:ascii="Arial"/>
                <w:sz w:val="16"/>
              </w:rPr>
              <w:t>date</w:t>
            </w:r>
          </w:p>
        </w:tc>
        <w:sdt>
          <w:sdtPr>
            <w:id w:val="210691674"/>
            <w:placeholder>
              <w:docPart w:val="F16A081B32F84B7F9A430E2D72D5647B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/>
          <w:sdtContent>
            <w:tc>
              <w:tcPr>
                <w:tcW w:w="224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</w:rPr>
            <w:id w:val="2003226848"/>
            <w:placeholder>
              <w:docPart w:val="F16A081B32F84B7F9A430E2D72D5647B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3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2105378235"/>
            <w:placeholder>
              <w:docPart w:val="F16A081B32F84B7F9A430E2D72D5647B"/>
            </w:placeholder>
            <w:dropDownList>
              <w:listItem w:displayText=" " w:value=" "/>
              <w:listItem w:displayText="0" w:value="0"/>
              <w:listItem w:displayText="1" w:value="1"/>
            </w:dropDownList>
          </w:sdtPr>
          <w:sdtEndPr/>
          <w:sdtContent>
            <w:tc>
              <w:tcPr>
                <w:tcW w:w="284" w:type="dxa"/>
                <w:gridSpan w:val="3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368370205"/>
            <w:placeholder>
              <w:docPart w:val="F16A081B32F84B7F9A430E2D72D5647B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3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2017029683"/>
            <w:placeholder>
              <w:docPart w:val="F16A081B32F84B7F9A430E2D72D5647B"/>
            </w:placeholder>
            <w:dropDownList>
              <w:listItem w:displayText=" " w:value=" "/>
              <w:listItem w:displayText="1" w:value="1"/>
              <w:listItem w:displayText="2" w:value="2"/>
            </w:dropDownList>
          </w:sdtPr>
          <w:sdtEndPr/>
          <w:sdtContent>
            <w:tc>
              <w:tcPr>
                <w:tcW w:w="284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318266257"/>
            <w:placeholder>
              <w:docPart w:val="F16A081B32F84B7F9A430E2D72D5647B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3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</w:rPr>
            <w:id w:val="-2015763339"/>
            <w:placeholder>
              <w:docPart w:val="F16A081B32F84B7F9A430E2D72D5647B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4" w:type="dxa"/>
                <w:gridSpan w:val="3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  <w:lang w:val="sr-Cyrl-RS"/>
            </w:rPr>
            <w:id w:val="-956718518"/>
            <w:placeholder>
              <w:docPart w:val="F16A081B32F84B7F9A430E2D72D5647B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3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  <w:lang w:val="sr-Cyrl-RS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  <w:lang w:val="sr-Cyrl-RS"/>
                  </w:rPr>
                  <w:t xml:space="preserve"> </w:t>
                </w:r>
              </w:p>
            </w:tc>
          </w:sdtContent>
        </w:sdt>
        <w:tc>
          <w:tcPr>
            <w:tcW w:w="1043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B2FCA" w:rsidRPr="008552B2" w:rsidRDefault="00AB2FCA" w:rsidP="00AB2FCA">
            <w:pPr>
              <w:pStyle w:val="TableParagraph"/>
            </w:pPr>
          </w:p>
        </w:tc>
      </w:tr>
      <w:tr w:rsidR="00AB2FCA" w:rsidRPr="008552B2" w:rsidTr="00AB2FCA">
        <w:trPr>
          <w:trHeight w:hRule="exact" w:val="288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B2FCA" w:rsidRDefault="00AB2FCA" w:rsidP="00AB2FCA">
            <w:pPr>
              <w:pStyle w:val="TableParagraph"/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 w:rsidRPr="009E2881">
              <w:rPr>
                <w:rFonts w:ascii="Arial" w:hAnsi="Arial" w:cs="Arial"/>
                <w:i/>
                <w:sz w:val="16"/>
              </w:rPr>
              <w:t>Земља транзита</w:t>
            </w:r>
            <w:r>
              <w:rPr>
                <w:rFonts w:ascii="Arial"/>
                <w:sz w:val="16"/>
              </w:rPr>
              <w:t xml:space="preserve"> / Via</w:t>
            </w:r>
          </w:p>
        </w:tc>
        <w:sdt>
          <w:sdtPr>
            <w:id w:val="1031692825"/>
            <w:placeholder>
              <w:docPart w:val="64C9308B273D4FD0AA99F1A7408CEB3C"/>
            </w:placeholder>
          </w:sdtPr>
          <w:sdtEndPr/>
          <w:sdtContent>
            <w:tc>
              <w:tcPr>
                <w:tcW w:w="1996" w:type="dxa"/>
                <w:gridSpan w:val="10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B2FCA" w:rsidRDefault="001D0371" w:rsidP="001D0371">
                <w:r>
                  <w:t xml:space="preserve"> </w:t>
                </w:r>
              </w:p>
            </w:tc>
          </w:sdtContent>
        </w:sdt>
        <w:tc>
          <w:tcPr>
            <w:tcW w:w="2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BFD8F2"/>
            <w:vAlign w:val="center"/>
          </w:tcPr>
          <w:p w:rsidR="00AB2FCA" w:rsidRDefault="00AB2FCA" w:rsidP="00AB2FCA">
            <w:pPr>
              <w:pStyle w:val="TableParagraph"/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 w:rsidRPr="00BB5532">
              <w:rPr>
                <w:rFonts w:ascii="Arial" w:hAnsi="Arial" w:cs="Arial"/>
                <w:i/>
                <w:sz w:val="16"/>
              </w:rPr>
              <w:t>Датум транзита</w:t>
            </w:r>
            <w:r>
              <w:rPr>
                <w:rFonts w:ascii="Arial"/>
                <w:sz w:val="16"/>
              </w:rPr>
              <w:t xml:space="preserve"> / </w:t>
            </w:r>
            <w:r w:rsidRPr="008552B2">
              <w:rPr>
                <w:rFonts w:ascii="Arial"/>
                <w:sz w:val="16"/>
              </w:rPr>
              <w:t>Transit</w:t>
            </w:r>
            <w:r w:rsidRPr="008552B2">
              <w:rPr>
                <w:rFonts w:ascii="Arial"/>
                <w:spacing w:val="15"/>
                <w:sz w:val="16"/>
              </w:rPr>
              <w:t xml:space="preserve"> </w:t>
            </w:r>
            <w:r w:rsidRPr="008552B2">
              <w:rPr>
                <w:rFonts w:ascii="Arial"/>
                <w:sz w:val="16"/>
              </w:rPr>
              <w:t>date</w:t>
            </w:r>
          </w:p>
        </w:tc>
        <w:sdt>
          <w:sdtPr>
            <w:id w:val="675071493"/>
            <w:placeholder>
              <w:docPart w:val="F06C9EFA6EA44ACDADCD7E29C427D669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/>
          <w:sdtContent>
            <w:tc>
              <w:tcPr>
                <w:tcW w:w="224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</w:rPr>
            <w:id w:val="101470837"/>
            <w:placeholder>
              <w:docPart w:val="F06C9EFA6EA44ACDADCD7E29C427D669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3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246944837"/>
            <w:placeholder>
              <w:docPart w:val="F06C9EFA6EA44ACDADCD7E29C427D669"/>
            </w:placeholder>
            <w:dropDownList>
              <w:listItem w:displayText=" " w:value=" "/>
              <w:listItem w:displayText="0" w:value="0"/>
              <w:listItem w:displayText="1" w:value="1"/>
            </w:dropDownList>
          </w:sdtPr>
          <w:sdtEndPr/>
          <w:sdtContent>
            <w:tc>
              <w:tcPr>
                <w:tcW w:w="284" w:type="dxa"/>
                <w:gridSpan w:val="3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1659574945"/>
            <w:placeholder>
              <w:docPart w:val="F06C9EFA6EA44ACDADCD7E29C427D669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3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291213578"/>
            <w:placeholder>
              <w:docPart w:val="F06C9EFA6EA44ACDADCD7E29C427D669"/>
            </w:placeholder>
            <w:dropDownList>
              <w:listItem w:displayText=" " w:value=" "/>
              <w:listItem w:displayText="1" w:value="1"/>
              <w:listItem w:displayText="2" w:value="2"/>
            </w:dropDownList>
          </w:sdtPr>
          <w:sdtEndPr/>
          <w:sdtContent>
            <w:tc>
              <w:tcPr>
                <w:tcW w:w="284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1077872187"/>
            <w:placeholder>
              <w:docPart w:val="F06C9EFA6EA44ACDADCD7E29C427D669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3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</w:rPr>
            <w:id w:val="1441421605"/>
            <w:placeholder>
              <w:docPart w:val="F06C9EFA6EA44ACDADCD7E29C427D669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4" w:type="dxa"/>
                <w:gridSpan w:val="3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  <w:lang w:val="sr-Cyrl-RS"/>
            </w:rPr>
            <w:id w:val="618420412"/>
            <w:placeholder>
              <w:docPart w:val="F06C9EFA6EA44ACDADCD7E29C427D669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3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  <w:lang w:val="sr-Cyrl-RS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  <w:lang w:val="sr-Cyrl-RS"/>
                  </w:rPr>
                  <w:t xml:space="preserve"> </w:t>
                </w:r>
              </w:p>
            </w:tc>
          </w:sdtContent>
        </w:sdt>
        <w:tc>
          <w:tcPr>
            <w:tcW w:w="1043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B2FCA" w:rsidRPr="008552B2" w:rsidRDefault="00AB2FCA" w:rsidP="00AB2FCA">
            <w:pPr>
              <w:pStyle w:val="TableParagraph"/>
            </w:pPr>
          </w:p>
        </w:tc>
      </w:tr>
      <w:tr w:rsidR="00AB2FCA" w:rsidRPr="008552B2" w:rsidTr="00AB2FCA">
        <w:trPr>
          <w:trHeight w:hRule="exact" w:val="288"/>
        </w:trPr>
        <w:tc>
          <w:tcPr>
            <w:tcW w:w="317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B2FCA" w:rsidRDefault="00AB2FCA" w:rsidP="00AB2FCA">
            <w:pPr>
              <w:pStyle w:val="TableParagraph"/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 w:rsidRPr="009E2881">
              <w:rPr>
                <w:rFonts w:ascii="Arial" w:hAnsi="Arial" w:cs="Arial"/>
                <w:i/>
                <w:sz w:val="16"/>
              </w:rPr>
              <w:t>Земља доласка</w:t>
            </w:r>
            <w:r>
              <w:rPr>
                <w:rFonts w:ascii="Arial"/>
                <w:sz w:val="16"/>
              </w:rPr>
              <w:t xml:space="preserve"> / </w:t>
            </w:r>
            <w:r w:rsidRPr="008552B2">
              <w:rPr>
                <w:rFonts w:ascii="Arial"/>
                <w:sz w:val="16"/>
              </w:rPr>
              <w:t>Country of</w:t>
            </w:r>
            <w:r w:rsidRPr="008552B2">
              <w:rPr>
                <w:rFonts w:ascii="Arial"/>
                <w:spacing w:val="29"/>
                <w:sz w:val="16"/>
              </w:rPr>
              <w:t xml:space="preserve"> </w:t>
            </w:r>
            <w:r w:rsidRPr="008552B2">
              <w:rPr>
                <w:rFonts w:ascii="Arial"/>
                <w:sz w:val="16"/>
              </w:rPr>
              <w:t>destination</w:t>
            </w:r>
          </w:p>
        </w:tc>
        <w:sdt>
          <w:sdtPr>
            <w:id w:val="-1117827490"/>
            <w:placeholder>
              <w:docPart w:val="360E2D6086CA4CEABDA99F60A6E84C11"/>
            </w:placeholder>
          </w:sdtPr>
          <w:sdtEndPr/>
          <w:sdtContent>
            <w:tc>
              <w:tcPr>
                <w:tcW w:w="1996" w:type="dxa"/>
                <w:gridSpan w:val="10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</w:tcPr>
              <w:p w:rsidR="00AB2FCA" w:rsidRDefault="001D0371" w:rsidP="001D0371">
                <w:r>
                  <w:t xml:space="preserve"> </w:t>
                </w:r>
              </w:p>
            </w:tc>
          </w:sdtContent>
        </w:sdt>
        <w:tc>
          <w:tcPr>
            <w:tcW w:w="267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BFD8F2"/>
            <w:vAlign w:val="center"/>
          </w:tcPr>
          <w:p w:rsidR="00AB2FCA" w:rsidRDefault="00AB2FCA" w:rsidP="00AB2FCA">
            <w:pPr>
              <w:pStyle w:val="TableParagraph"/>
              <w:ind w:left="45"/>
              <w:rPr>
                <w:rFonts w:ascii="Arial" w:eastAsia="Arial" w:hAnsi="Arial" w:cs="Arial"/>
                <w:sz w:val="16"/>
                <w:szCs w:val="16"/>
              </w:rPr>
            </w:pPr>
            <w:r w:rsidRPr="00BB5532">
              <w:rPr>
                <w:rFonts w:ascii="Arial" w:hAnsi="Arial" w:cs="Arial"/>
                <w:i/>
                <w:sz w:val="16"/>
              </w:rPr>
              <w:t>Датум доласка</w:t>
            </w:r>
            <w:r>
              <w:rPr>
                <w:rFonts w:ascii="Arial"/>
                <w:sz w:val="16"/>
              </w:rPr>
              <w:t xml:space="preserve"> / </w:t>
            </w:r>
            <w:r w:rsidRPr="008552B2">
              <w:rPr>
                <w:rFonts w:ascii="Arial"/>
                <w:sz w:val="16"/>
              </w:rPr>
              <w:t>Arrival</w:t>
            </w:r>
            <w:r w:rsidRPr="008552B2">
              <w:rPr>
                <w:rFonts w:ascii="Arial"/>
                <w:spacing w:val="15"/>
                <w:sz w:val="16"/>
              </w:rPr>
              <w:t xml:space="preserve"> </w:t>
            </w:r>
            <w:r w:rsidRPr="008552B2">
              <w:rPr>
                <w:rFonts w:ascii="Arial"/>
                <w:sz w:val="16"/>
              </w:rPr>
              <w:t>date</w:t>
            </w:r>
          </w:p>
        </w:tc>
        <w:sdt>
          <w:sdtPr>
            <w:id w:val="-768925285"/>
            <w:placeholder>
              <w:docPart w:val="AEF829C4E6954F3AB37047DAF447946A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/>
          <w:sdtContent>
            <w:tc>
              <w:tcPr>
                <w:tcW w:w="224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</w:rPr>
            <w:id w:val="-1883247573"/>
            <w:placeholder>
              <w:docPart w:val="AEF829C4E6954F3AB37047DAF447946A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3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417473117"/>
            <w:placeholder>
              <w:docPart w:val="AEF829C4E6954F3AB37047DAF447946A"/>
            </w:placeholder>
            <w:dropDownList>
              <w:listItem w:displayText=" " w:value=" "/>
              <w:listItem w:displayText="0" w:value="0"/>
              <w:listItem w:displayText="1" w:value="1"/>
            </w:dropDownList>
          </w:sdtPr>
          <w:sdtEndPr/>
          <w:sdtContent>
            <w:tc>
              <w:tcPr>
                <w:tcW w:w="284" w:type="dxa"/>
                <w:gridSpan w:val="3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438522793"/>
            <w:placeholder>
              <w:docPart w:val="AEF829C4E6954F3AB37047DAF447946A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3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676419026"/>
            <w:placeholder>
              <w:docPart w:val="AEF829C4E6954F3AB37047DAF447946A"/>
            </w:placeholder>
            <w:dropDownList>
              <w:listItem w:displayText=" " w:value=" "/>
              <w:listItem w:displayText="1" w:value="1"/>
              <w:listItem w:displayText="2" w:value="2"/>
            </w:dropDownList>
          </w:sdtPr>
          <w:sdtEndPr/>
          <w:sdtContent>
            <w:tc>
              <w:tcPr>
                <w:tcW w:w="284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177416362"/>
            <w:placeholder>
              <w:docPart w:val="AEF829C4E6954F3AB37047DAF447946A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3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</w:rPr>
            <w:id w:val="-582380080"/>
            <w:placeholder>
              <w:docPart w:val="AEF829C4E6954F3AB37047DAF447946A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4" w:type="dxa"/>
                <w:gridSpan w:val="3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  <w:lang w:val="sr-Cyrl-RS"/>
            </w:rPr>
            <w:id w:val="-1301912690"/>
            <w:placeholder>
              <w:docPart w:val="AEF829C4E6954F3AB37047DAF447946A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3" w:type="dxa"/>
                <w:gridSpan w:val="2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  <w:lang w:val="sr-Cyrl-RS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  <w:lang w:val="sr-Cyrl-RS"/>
                  </w:rPr>
                  <w:t xml:space="preserve"> </w:t>
                </w:r>
              </w:p>
            </w:tc>
          </w:sdtContent>
        </w:sdt>
        <w:tc>
          <w:tcPr>
            <w:tcW w:w="1043" w:type="dxa"/>
            <w:gridSpan w:val="3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B2FCA" w:rsidRPr="008552B2" w:rsidRDefault="00AB2FCA" w:rsidP="00AB2FCA"/>
        </w:tc>
      </w:tr>
      <w:tr w:rsidR="0084559B" w:rsidRPr="008552B2" w:rsidTr="00AB2FCA">
        <w:trPr>
          <w:trHeight w:hRule="exact" w:val="1322"/>
        </w:trPr>
        <w:tc>
          <w:tcPr>
            <w:tcW w:w="4371" w:type="dxa"/>
            <w:gridSpan w:val="1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FD8F2"/>
            <w:vAlign w:val="center"/>
          </w:tcPr>
          <w:p w:rsidR="00D33C55" w:rsidRDefault="00D33C55" w:rsidP="006352F9">
            <w:pPr>
              <w:pStyle w:val="TableParagraph"/>
              <w:ind w:left="16"/>
              <w:rPr>
                <w:rFonts w:ascii="Arial" w:eastAsia="Arial" w:hAnsi="Arial" w:cs="Arial"/>
                <w:sz w:val="16"/>
                <w:szCs w:val="16"/>
              </w:rPr>
            </w:pPr>
            <w:r w:rsidRPr="008552B2">
              <w:rPr>
                <w:rFonts w:ascii="Arial"/>
                <w:b/>
                <w:sz w:val="16"/>
              </w:rPr>
              <w:t xml:space="preserve">7. </w:t>
            </w:r>
            <w:r w:rsidR="00B9501A" w:rsidRPr="00BB5532">
              <w:rPr>
                <w:rFonts w:ascii="Arial" w:hAnsi="Arial" w:cs="Arial"/>
                <w:b/>
                <w:i/>
                <w:sz w:val="16"/>
              </w:rPr>
              <w:t>Потпис</w:t>
            </w:r>
            <w:r w:rsidR="000A384A" w:rsidRPr="00BB5532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="00B9501A" w:rsidRPr="00BB5532">
              <w:rPr>
                <w:rFonts w:ascii="Arial" w:hAnsi="Arial" w:cs="Arial"/>
                <w:b/>
                <w:i/>
                <w:sz w:val="16"/>
              </w:rPr>
              <w:t>подносиоца</w:t>
            </w:r>
            <w:r w:rsidR="000A384A" w:rsidRPr="00BB5532">
              <w:rPr>
                <w:rFonts w:ascii="Arial" w:hAnsi="Arial" w:cs="Arial"/>
                <w:b/>
                <w:i/>
                <w:sz w:val="16"/>
              </w:rPr>
              <w:t xml:space="preserve"> </w:t>
            </w:r>
            <w:r w:rsidR="00B9501A" w:rsidRPr="00BB5532">
              <w:rPr>
                <w:rFonts w:ascii="Arial" w:hAnsi="Arial" w:cs="Arial"/>
                <w:b/>
                <w:i/>
                <w:sz w:val="16"/>
              </w:rPr>
              <w:t>пријаве</w:t>
            </w:r>
            <w:r w:rsidR="00331842">
              <w:rPr>
                <w:rFonts w:ascii="Arial"/>
                <w:b/>
                <w:sz w:val="16"/>
              </w:rPr>
              <w:t xml:space="preserve"> / </w:t>
            </w:r>
            <w:r w:rsidRPr="008552B2">
              <w:rPr>
                <w:rFonts w:ascii="Arial"/>
                <w:b/>
                <w:sz w:val="16"/>
              </w:rPr>
              <w:t>Signature of</w:t>
            </w:r>
            <w:r w:rsidRPr="008552B2">
              <w:rPr>
                <w:rFonts w:ascii="Arial"/>
                <w:b/>
                <w:spacing w:val="35"/>
                <w:sz w:val="16"/>
              </w:rPr>
              <w:t xml:space="preserve"> </w:t>
            </w:r>
            <w:r w:rsidRPr="008552B2">
              <w:rPr>
                <w:rFonts w:ascii="Arial"/>
                <w:b/>
                <w:sz w:val="16"/>
              </w:rPr>
              <w:t>declarant</w:t>
            </w:r>
          </w:p>
          <w:p w:rsidR="000A384A" w:rsidRPr="00B61E77" w:rsidRDefault="00B9501A" w:rsidP="006352F9">
            <w:pPr>
              <w:pStyle w:val="TableParagraph"/>
              <w:ind w:left="44" w:right="14"/>
              <w:rPr>
                <w:rFonts w:ascii="Arial" w:hAnsi="Arial" w:cs="Arial"/>
                <w:sz w:val="12"/>
                <w:szCs w:val="12"/>
              </w:rPr>
            </w:pPr>
            <w:r w:rsidRPr="009E2881">
              <w:rPr>
                <w:rFonts w:ascii="Arial" w:hAnsi="Arial" w:cs="Arial"/>
                <w:i/>
                <w:sz w:val="12"/>
                <w:szCs w:val="12"/>
              </w:rPr>
              <w:t>Изјављујем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да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су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горе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наведени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подаци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тачни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.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Свестан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>/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свесна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сам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да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давање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лажних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,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нетачних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или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непотпуних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="00B61E77" w:rsidRPr="009E2881">
              <w:rPr>
                <w:rFonts w:ascii="Arial" w:hAnsi="Arial" w:cs="Arial"/>
                <w:i/>
                <w:sz w:val="12"/>
                <w:szCs w:val="12"/>
                <w:lang w:val="sr-Cyrl-RS"/>
              </w:rPr>
              <w:t>података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="00B61E77" w:rsidRPr="009E2881">
              <w:rPr>
                <w:rFonts w:ascii="Arial" w:hAnsi="Arial" w:cs="Arial"/>
                <w:i/>
                <w:sz w:val="12"/>
                <w:szCs w:val="12"/>
                <w:lang w:val="sr-Cyrl-RS"/>
              </w:rPr>
              <w:t>може да резултира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новчаном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казном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,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задржавањем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или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трајним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одузимањем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готовине</w:t>
            </w:r>
            <w:r w:rsidR="00B61E77" w:rsidRPr="009E2881">
              <w:rPr>
                <w:rFonts w:ascii="Arial" w:hAnsi="Arial" w:cs="Arial"/>
                <w:i/>
                <w:sz w:val="12"/>
                <w:szCs w:val="12"/>
                <w:lang w:val="sr-Cyrl-RS"/>
              </w:rPr>
              <w:t xml:space="preserve"> и преносивих средстава плаћања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од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стране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надлежног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државног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 xml:space="preserve"> </w:t>
            </w:r>
            <w:r w:rsidRPr="009E2881">
              <w:rPr>
                <w:rFonts w:ascii="Arial" w:hAnsi="Arial" w:cs="Arial"/>
                <w:i/>
                <w:sz w:val="12"/>
                <w:szCs w:val="12"/>
              </w:rPr>
              <w:t>органа</w:t>
            </w:r>
            <w:r w:rsidR="000A384A" w:rsidRPr="009E2881">
              <w:rPr>
                <w:rFonts w:ascii="Arial" w:hAnsi="Arial" w:cs="Arial"/>
                <w:i/>
                <w:sz w:val="12"/>
                <w:szCs w:val="12"/>
              </w:rPr>
              <w:t>.</w:t>
            </w:r>
            <w:r w:rsidR="000A384A" w:rsidRPr="00B61E77">
              <w:rPr>
                <w:rFonts w:ascii="Arial" w:hAnsi="Arial" w:cs="Arial"/>
                <w:sz w:val="12"/>
                <w:szCs w:val="12"/>
              </w:rPr>
              <w:t xml:space="preserve"> /</w:t>
            </w:r>
          </w:p>
          <w:p w:rsidR="00D33C55" w:rsidRDefault="00D33C55" w:rsidP="006352F9">
            <w:pPr>
              <w:pStyle w:val="TableParagraph"/>
              <w:ind w:left="44" w:right="14"/>
              <w:rPr>
                <w:rFonts w:ascii="Arial" w:eastAsia="Arial" w:hAnsi="Arial" w:cs="Arial"/>
                <w:sz w:val="12"/>
                <w:szCs w:val="12"/>
              </w:rPr>
            </w:pPr>
            <w:r w:rsidRPr="00B61E77">
              <w:rPr>
                <w:rFonts w:ascii="Arial" w:hAnsi="Arial" w:cs="Arial"/>
                <w:sz w:val="12"/>
                <w:szCs w:val="12"/>
              </w:rPr>
              <w:t>I declare that all above details are correct. I am aware that a</w:t>
            </w:r>
            <w:r w:rsidRPr="00B61E77">
              <w:rPr>
                <w:rFonts w:ascii="Arial" w:hAnsi="Arial" w:cs="Arial"/>
                <w:spacing w:val="22"/>
                <w:sz w:val="12"/>
                <w:szCs w:val="12"/>
              </w:rPr>
              <w:t xml:space="preserve"> </w:t>
            </w:r>
            <w:r w:rsidRPr="00B61E77">
              <w:rPr>
                <w:rFonts w:ascii="Arial" w:hAnsi="Arial" w:cs="Arial"/>
                <w:sz w:val="12"/>
                <w:szCs w:val="12"/>
              </w:rPr>
              <w:t>false,</w:t>
            </w:r>
            <w:r w:rsidRPr="00B61E77">
              <w:rPr>
                <w:rFonts w:ascii="Arial" w:hAnsi="Arial" w:cs="Arial"/>
                <w:spacing w:val="6"/>
                <w:sz w:val="12"/>
                <w:szCs w:val="12"/>
              </w:rPr>
              <w:t xml:space="preserve"> </w:t>
            </w:r>
            <w:r w:rsidRPr="00B61E77">
              <w:rPr>
                <w:rFonts w:ascii="Arial" w:hAnsi="Arial" w:cs="Arial"/>
                <w:sz w:val="12"/>
                <w:szCs w:val="12"/>
              </w:rPr>
              <w:t>inaccurate</w:t>
            </w:r>
            <w:r w:rsidRPr="00B61E77">
              <w:rPr>
                <w:rFonts w:ascii="Arial" w:hAnsi="Arial" w:cs="Arial"/>
                <w:spacing w:val="6"/>
                <w:sz w:val="12"/>
                <w:szCs w:val="12"/>
              </w:rPr>
              <w:t xml:space="preserve"> </w:t>
            </w:r>
            <w:r w:rsidRPr="00B61E77">
              <w:rPr>
                <w:rFonts w:ascii="Arial" w:hAnsi="Arial" w:cs="Arial"/>
                <w:sz w:val="12"/>
                <w:szCs w:val="12"/>
              </w:rPr>
              <w:t>or</w:t>
            </w:r>
            <w:r w:rsidRPr="00B61E77">
              <w:rPr>
                <w:rFonts w:ascii="Arial" w:hAnsi="Arial" w:cs="Arial"/>
                <w:spacing w:val="6"/>
                <w:sz w:val="12"/>
                <w:szCs w:val="12"/>
              </w:rPr>
              <w:t xml:space="preserve"> </w:t>
            </w:r>
            <w:r w:rsidRPr="00B61E77">
              <w:rPr>
                <w:rFonts w:ascii="Arial" w:hAnsi="Arial" w:cs="Arial"/>
                <w:sz w:val="12"/>
                <w:szCs w:val="12"/>
              </w:rPr>
              <w:t>incomplete</w:t>
            </w:r>
            <w:r w:rsidRPr="00B61E77">
              <w:rPr>
                <w:rFonts w:ascii="Arial" w:hAnsi="Arial" w:cs="Arial"/>
                <w:spacing w:val="6"/>
                <w:sz w:val="12"/>
                <w:szCs w:val="12"/>
              </w:rPr>
              <w:t xml:space="preserve"> </w:t>
            </w:r>
            <w:r w:rsidRPr="00B61E77">
              <w:rPr>
                <w:rFonts w:ascii="Arial" w:hAnsi="Arial" w:cs="Arial"/>
                <w:sz w:val="12"/>
                <w:szCs w:val="12"/>
              </w:rPr>
              <w:t>declaration</w:t>
            </w:r>
            <w:r w:rsidRPr="00B61E77">
              <w:rPr>
                <w:rFonts w:ascii="Arial" w:hAnsi="Arial" w:cs="Arial"/>
                <w:spacing w:val="6"/>
                <w:sz w:val="12"/>
                <w:szCs w:val="12"/>
              </w:rPr>
              <w:t xml:space="preserve"> </w:t>
            </w:r>
            <w:r w:rsidRPr="00B61E77">
              <w:rPr>
                <w:rFonts w:ascii="Arial" w:hAnsi="Arial" w:cs="Arial"/>
                <w:sz w:val="12"/>
                <w:szCs w:val="12"/>
              </w:rPr>
              <w:t>is</w:t>
            </w:r>
            <w:r w:rsidRPr="00B61E77">
              <w:rPr>
                <w:rFonts w:ascii="Arial" w:hAnsi="Arial" w:cs="Arial"/>
                <w:spacing w:val="6"/>
                <w:sz w:val="12"/>
                <w:szCs w:val="12"/>
              </w:rPr>
              <w:t xml:space="preserve"> </w:t>
            </w:r>
            <w:r w:rsidRPr="00B61E77">
              <w:rPr>
                <w:rFonts w:ascii="Arial" w:hAnsi="Arial" w:cs="Arial"/>
                <w:sz w:val="12"/>
                <w:szCs w:val="12"/>
              </w:rPr>
              <w:t>liable</w:t>
            </w:r>
            <w:r w:rsidRPr="00B61E77">
              <w:rPr>
                <w:rFonts w:ascii="Arial" w:hAnsi="Arial" w:cs="Arial"/>
                <w:spacing w:val="6"/>
                <w:sz w:val="12"/>
                <w:szCs w:val="12"/>
              </w:rPr>
              <w:t xml:space="preserve"> </w:t>
            </w:r>
            <w:r w:rsidRPr="00B61E77">
              <w:rPr>
                <w:rFonts w:ascii="Arial" w:hAnsi="Arial" w:cs="Arial"/>
                <w:sz w:val="12"/>
                <w:szCs w:val="12"/>
              </w:rPr>
              <w:t>to</w:t>
            </w:r>
            <w:r w:rsidRPr="00B61E77">
              <w:rPr>
                <w:rFonts w:ascii="Arial" w:hAnsi="Arial" w:cs="Arial"/>
                <w:spacing w:val="6"/>
                <w:sz w:val="12"/>
                <w:szCs w:val="12"/>
              </w:rPr>
              <w:t xml:space="preserve"> </w:t>
            </w:r>
            <w:r w:rsidRPr="00B61E77">
              <w:rPr>
                <w:rFonts w:ascii="Arial" w:hAnsi="Arial" w:cs="Arial"/>
                <w:sz w:val="12"/>
                <w:szCs w:val="12"/>
              </w:rPr>
              <w:t>penalities,</w:t>
            </w:r>
            <w:r w:rsidRPr="00B61E77">
              <w:rPr>
                <w:rFonts w:ascii="Arial" w:hAnsi="Arial" w:cs="Arial"/>
                <w:spacing w:val="-27"/>
                <w:sz w:val="12"/>
                <w:szCs w:val="12"/>
              </w:rPr>
              <w:t xml:space="preserve"> </w:t>
            </w:r>
            <w:r w:rsidRPr="00B61E77">
              <w:rPr>
                <w:rFonts w:ascii="Arial" w:hAnsi="Arial" w:cs="Arial"/>
                <w:sz w:val="12"/>
                <w:szCs w:val="12"/>
              </w:rPr>
              <w:t>detention</w:t>
            </w:r>
            <w:r w:rsidRPr="00B9501A">
              <w:rPr>
                <w:rFonts w:ascii="Arial" w:hAnsi="Arial" w:cs="Arial"/>
                <w:sz w:val="14"/>
                <w:szCs w:val="14"/>
              </w:rPr>
              <w:t xml:space="preserve"> or confiscation of the </w:t>
            </w:r>
            <w:r w:rsidRPr="00B61E77">
              <w:rPr>
                <w:rFonts w:ascii="Arial" w:hAnsi="Arial" w:cs="Arial"/>
                <w:sz w:val="12"/>
                <w:szCs w:val="12"/>
              </w:rPr>
              <w:t>cash by the competent</w:t>
            </w:r>
            <w:r w:rsidRPr="00B61E77">
              <w:rPr>
                <w:rFonts w:ascii="Arial" w:hAnsi="Arial" w:cs="Arial"/>
                <w:spacing w:val="28"/>
                <w:sz w:val="12"/>
                <w:szCs w:val="12"/>
              </w:rPr>
              <w:t xml:space="preserve"> </w:t>
            </w:r>
            <w:r w:rsidRPr="00B61E77">
              <w:rPr>
                <w:rFonts w:ascii="Arial" w:hAnsi="Arial" w:cs="Arial"/>
                <w:sz w:val="12"/>
                <w:szCs w:val="12"/>
              </w:rPr>
              <w:t>authority.</w:t>
            </w:r>
          </w:p>
        </w:tc>
        <w:tc>
          <w:tcPr>
            <w:tcW w:w="2711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E5E5E5"/>
          </w:tcPr>
          <w:p w:rsidR="00D33C55" w:rsidRDefault="00B9501A" w:rsidP="00331842">
            <w:pPr>
              <w:pStyle w:val="TableParagraph"/>
              <w:ind w:left="44"/>
              <w:rPr>
                <w:rFonts w:ascii="Arial" w:eastAsia="Arial" w:hAnsi="Arial" w:cs="Arial"/>
                <w:sz w:val="14"/>
                <w:szCs w:val="14"/>
              </w:rPr>
            </w:pPr>
            <w:r w:rsidRPr="00BB5532">
              <w:rPr>
                <w:rFonts w:ascii="Arial" w:hAnsi="Arial" w:cs="Arial"/>
                <w:b/>
                <w:i/>
                <w:sz w:val="14"/>
              </w:rPr>
              <w:t>Потпис</w:t>
            </w:r>
            <w:r w:rsidR="000A384A" w:rsidRPr="00BB5532">
              <w:rPr>
                <w:rFonts w:ascii="Arial" w:hAnsi="Arial" w:cs="Arial"/>
                <w:b/>
                <w:i/>
                <w:sz w:val="14"/>
              </w:rPr>
              <w:t xml:space="preserve"> </w:t>
            </w:r>
            <w:r w:rsidRPr="00BB5532">
              <w:rPr>
                <w:rFonts w:ascii="Arial" w:hAnsi="Arial" w:cs="Arial"/>
                <w:b/>
                <w:i/>
                <w:sz w:val="14"/>
              </w:rPr>
              <w:t>и</w:t>
            </w:r>
            <w:r w:rsidR="000A384A" w:rsidRPr="00BB5532">
              <w:rPr>
                <w:rFonts w:ascii="Arial" w:hAnsi="Arial" w:cs="Arial"/>
                <w:b/>
                <w:i/>
                <w:sz w:val="14"/>
              </w:rPr>
              <w:t xml:space="preserve"> </w:t>
            </w:r>
            <w:r w:rsidRPr="00BB5532">
              <w:rPr>
                <w:rFonts w:ascii="Arial" w:hAnsi="Arial" w:cs="Arial"/>
                <w:b/>
                <w:i/>
                <w:sz w:val="14"/>
              </w:rPr>
              <w:t>печат</w:t>
            </w:r>
            <w:r w:rsidR="000A384A" w:rsidRPr="00BB5532">
              <w:rPr>
                <w:rFonts w:ascii="Arial" w:hAnsi="Arial" w:cs="Arial"/>
                <w:b/>
                <w:i/>
                <w:sz w:val="14"/>
              </w:rPr>
              <w:t xml:space="preserve"> </w:t>
            </w:r>
            <w:r w:rsidRPr="00BB5532">
              <w:rPr>
                <w:rFonts w:ascii="Arial" w:hAnsi="Arial" w:cs="Arial"/>
                <w:b/>
                <w:i/>
                <w:sz w:val="14"/>
              </w:rPr>
              <w:t>надлежног</w:t>
            </w:r>
            <w:r w:rsidR="000A384A" w:rsidRPr="00BB5532">
              <w:rPr>
                <w:rFonts w:ascii="Arial" w:hAnsi="Arial" w:cs="Arial"/>
                <w:b/>
                <w:i/>
                <w:sz w:val="14"/>
              </w:rPr>
              <w:t xml:space="preserve"> </w:t>
            </w:r>
            <w:r w:rsidRPr="00BB5532">
              <w:rPr>
                <w:rFonts w:ascii="Arial" w:hAnsi="Arial" w:cs="Arial"/>
                <w:b/>
                <w:i/>
                <w:sz w:val="14"/>
              </w:rPr>
              <w:t>органа</w:t>
            </w:r>
            <w:r w:rsidR="000A384A">
              <w:rPr>
                <w:rFonts w:ascii="Arial"/>
                <w:b/>
                <w:sz w:val="14"/>
              </w:rPr>
              <w:t xml:space="preserve"> / </w:t>
            </w:r>
            <w:r w:rsidR="00D33C55" w:rsidRPr="008552B2">
              <w:rPr>
                <w:rFonts w:ascii="Arial"/>
                <w:b/>
                <w:sz w:val="14"/>
              </w:rPr>
              <w:t xml:space="preserve">Signature &amp; stamp </w:t>
            </w:r>
            <w:r w:rsidR="000A384A">
              <w:rPr>
                <w:rFonts w:ascii="Arial"/>
                <w:b/>
                <w:sz w:val="14"/>
              </w:rPr>
              <w:t xml:space="preserve">of </w:t>
            </w:r>
            <w:r w:rsidR="00D33C55" w:rsidRPr="008552B2">
              <w:rPr>
                <w:rFonts w:ascii="Arial"/>
                <w:b/>
                <w:sz w:val="14"/>
              </w:rPr>
              <w:t>competent</w:t>
            </w:r>
            <w:r w:rsidR="00D33C55" w:rsidRPr="008552B2">
              <w:rPr>
                <w:rFonts w:ascii="Arial"/>
                <w:b/>
                <w:spacing w:val="27"/>
                <w:sz w:val="14"/>
              </w:rPr>
              <w:t xml:space="preserve"> </w:t>
            </w:r>
            <w:r w:rsidR="00D33C55" w:rsidRPr="008552B2">
              <w:rPr>
                <w:rFonts w:ascii="Arial"/>
                <w:b/>
                <w:sz w:val="14"/>
              </w:rPr>
              <w:t>authority</w:t>
            </w:r>
          </w:p>
        </w:tc>
        <w:tc>
          <w:tcPr>
            <w:tcW w:w="4017" w:type="dxa"/>
            <w:gridSpan w:val="2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E5E5E5"/>
            <w:vAlign w:val="center"/>
          </w:tcPr>
          <w:p w:rsidR="00D33C55" w:rsidRDefault="00B9501A" w:rsidP="006352F9">
            <w:pPr>
              <w:pStyle w:val="TableParagraph"/>
              <w:ind w:left="72"/>
              <w:rPr>
                <w:rFonts w:ascii="Arial" w:eastAsia="Arial" w:hAnsi="Arial" w:cs="Arial"/>
                <w:sz w:val="16"/>
                <w:szCs w:val="16"/>
              </w:rPr>
            </w:pPr>
            <w:r w:rsidRPr="00B9501A">
              <w:rPr>
                <w:rFonts w:ascii="Arial" w:hAnsi="Arial" w:cs="Arial"/>
                <w:b/>
                <w:sz w:val="16"/>
              </w:rPr>
              <w:t>За</w:t>
            </w:r>
            <w:r w:rsidR="000A384A" w:rsidRPr="00B9501A">
              <w:rPr>
                <w:rFonts w:ascii="Arial" w:hAnsi="Arial" w:cs="Arial"/>
                <w:b/>
                <w:sz w:val="16"/>
              </w:rPr>
              <w:t xml:space="preserve"> </w:t>
            </w:r>
            <w:r w:rsidRPr="00B9501A">
              <w:rPr>
                <w:rFonts w:ascii="Arial" w:hAnsi="Arial" w:cs="Arial"/>
                <w:b/>
                <w:sz w:val="16"/>
              </w:rPr>
              <w:t>службену</w:t>
            </w:r>
            <w:r w:rsidR="000A384A" w:rsidRPr="00B9501A">
              <w:rPr>
                <w:rFonts w:ascii="Arial" w:hAnsi="Arial" w:cs="Arial"/>
                <w:b/>
                <w:sz w:val="16"/>
              </w:rPr>
              <w:t xml:space="preserve"> </w:t>
            </w:r>
            <w:r w:rsidRPr="00B9501A">
              <w:rPr>
                <w:rFonts w:ascii="Arial" w:hAnsi="Arial" w:cs="Arial"/>
                <w:b/>
                <w:sz w:val="16"/>
              </w:rPr>
              <w:t>употребу</w:t>
            </w:r>
            <w:r w:rsidR="000A384A">
              <w:rPr>
                <w:rFonts w:ascii="Arial"/>
                <w:b/>
                <w:sz w:val="16"/>
              </w:rPr>
              <w:t xml:space="preserve"> / </w:t>
            </w:r>
            <w:r w:rsidR="00D33C55" w:rsidRPr="008552B2">
              <w:rPr>
                <w:rFonts w:ascii="Arial"/>
                <w:b/>
                <w:sz w:val="16"/>
              </w:rPr>
              <w:t>For official use</w:t>
            </w:r>
            <w:r w:rsidR="00D33C55" w:rsidRPr="008552B2">
              <w:rPr>
                <w:rFonts w:ascii="Arial"/>
                <w:b/>
                <w:spacing w:val="27"/>
                <w:sz w:val="16"/>
              </w:rPr>
              <w:t xml:space="preserve"> </w:t>
            </w:r>
            <w:r w:rsidR="00D33C55" w:rsidRPr="008552B2">
              <w:rPr>
                <w:rFonts w:ascii="Arial"/>
                <w:b/>
                <w:sz w:val="16"/>
              </w:rPr>
              <w:t>only</w:t>
            </w:r>
          </w:p>
          <w:p w:rsidR="00D33C55" w:rsidRDefault="00D33C55" w:rsidP="006352F9">
            <w:pPr>
              <w:pStyle w:val="TableParagraph"/>
              <w:rPr>
                <w:rFonts w:ascii="Arial" w:eastAsia="Arial" w:hAnsi="Arial" w:cs="Arial"/>
                <w:sz w:val="16"/>
                <w:szCs w:val="16"/>
              </w:rPr>
            </w:pPr>
          </w:p>
          <w:p w:rsidR="00D33C55" w:rsidRPr="004642F0" w:rsidRDefault="004642F0" w:rsidP="006352F9">
            <w:pPr>
              <w:pStyle w:val="TableParagraph"/>
              <w:tabs>
                <w:tab w:val="left" w:pos="1546"/>
                <w:tab w:val="left" w:pos="2680"/>
              </w:tabs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 w:rsidRPr="004642F0">
              <w:rPr>
                <w:rFonts w:ascii="Arial" w:hAnsi="Arial" w:cs="Arial"/>
                <w:sz w:val="16"/>
                <w:lang w:val="sr-Cyrl-RS"/>
              </w:rPr>
              <w:t>Задржавање</w:t>
            </w:r>
            <w:r>
              <w:rPr>
                <w:rFonts w:ascii="Arial" w:hAnsi="Arial" w:cs="Arial"/>
                <w:sz w:val="16"/>
                <w:lang w:val="sr-Cyrl-RS"/>
              </w:rPr>
              <w:t xml:space="preserve"> </w:t>
            </w:r>
            <w:r w:rsidRPr="004642F0">
              <w:rPr>
                <w:rFonts w:ascii="Arial"/>
                <w:sz w:val="16"/>
                <w:lang w:val="sr-Cyrl-RS"/>
              </w:rPr>
              <w:t>/</w:t>
            </w:r>
            <w:r>
              <w:rPr>
                <w:rFonts w:ascii="Arial"/>
                <w:sz w:val="16"/>
                <w:lang w:val="sr-Cyrl-RS"/>
              </w:rPr>
              <w:t xml:space="preserve"> </w:t>
            </w:r>
            <w:r w:rsidRPr="004642F0">
              <w:rPr>
                <w:rFonts w:ascii="Arial"/>
                <w:sz w:val="16"/>
              </w:rPr>
              <w:t>Recording</w:t>
            </w:r>
            <w:r w:rsidRPr="004642F0">
              <w:rPr>
                <w:rFonts w:ascii="Arial"/>
                <w:sz w:val="16"/>
                <w:lang w:val="sr-Cyrl-RS"/>
              </w:rPr>
              <w:t xml:space="preserve">  </w:t>
            </w:r>
            <w:r w:rsidRPr="004642F0">
              <w:rPr>
                <w:rFonts w:ascii="Arial" w:hAnsi="Arial" w:cs="Arial"/>
                <w:sz w:val="16"/>
                <w:lang w:val="sr-Cyrl-RS"/>
              </w:rPr>
              <w:t xml:space="preserve">   да</w:t>
            </w:r>
            <w:r w:rsidRPr="004642F0">
              <w:rPr>
                <w:rFonts w:ascii="Arial"/>
                <w:sz w:val="16"/>
                <w:lang w:val="sr-Cyrl-RS"/>
              </w:rPr>
              <w:t>/</w:t>
            </w:r>
            <w:r w:rsidR="00AB2FCA">
              <w:rPr>
                <w:rFonts w:ascii="Arial"/>
                <w:sz w:val="16"/>
                <w:lang w:val="sr-Latn-RS"/>
              </w:rPr>
              <w:t xml:space="preserve"> </w:t>
            </w:r>
            <w:r w:rsidR="00D33C55" w:rsidRPr="004642F0">
              <w:rPr>
                <w:rFonts w:ascii="Arial"/>
                <w:position w:val="-2"/>
                <w:sz w:val="16"/>
              </w:rPr>
              <w:t>yes</w:t>
            </w:r>
            <w:r w:rsidR="00D33C55" w:rsidRPr="004642F0">
              <w:rPr>
                <w:rFonts w:ascii="Arial"/>
                <w:position w:val="-2"/>
                <w:sz w:val="16"/>
              </w:rPr>
              <w:tab/>
            </w:r>
            <w:r w:rsidRPr="004642F0">
              <w:rPr>
                <w:rFonts w:ascii="Arial"/>
                <w:position w:val="-2"/>
                <w:sz w:val="16"/>
                <w:lang w:val="sr-Cyrl-RS"/>
              </w:rPr>
              <w:t xml:space="preserve">    </w:t>
            </w:r>
            <w:r w:rsidRPr="004642F0">
              <w:rPr>
                <w:rFonts w:ascii="Arial" w:hAnsi="Arial" w:cs="Arial"/>
                <w:position w:val="-2"/>
                <w:sz w:val="16"/>
                <w:lang w:val="sr-Cyrl-RS"/>
              </w:rPr>
              <w:t>не</w:t>
            </w:r>
            <w:r>
              <w:rPr>
                <w:rFonts w:ascii="Arial" w:hAnsi="Arial" w:cs="Arial"/>
                <w:position w:val="-2"/>
                <w:sz w:val="16"/>
                <w:lang w:val="sr-Cyrl-RS"/>
              </w:rPr>
              <w:t xml:space="preserve"> </w:t>
            </w:r>
            <w:r w:rsidRPr="004642F0">
              <w:rPr>
                <w:rFonts w:ascii="Arial"/>
                <w:position w:val="-2"/>
                <w:sz w:val="16"/>
                <w:lang w:val="sr-Cyrl-RS"/>
              </w:rPr>
              <w:t>/</w:t>
            </w:r>
            <w:r>
              <w:rPr>
                <w:rFonts w:ascii="Arial"/>
                <w:position w:val="-2"/>
                <w:sz w:val="16"/>
                <w:lang w:val="sr-Cyrl-RS"/>
              </w:rPr>
              <w:t xml:space="preserve"> </w:t>
            </w:r>
            <w:r w:rsidR="00D33C55" w:rsidRPr="004642F0">
              <w:rPr>
                <w:rFonts w:ascii="Arial"/>
                <w:position w:val="-2"/>
                <w:sz w:val="16"/>
              </w:rPr>
              <w:t>no</w:t>
            </w:r>
          </w:p>
          <w:p w:rsidR="00D33C55" w:rsidRDefault="00D33C55" w:rsidP="006352F9">
            <w:pPr>
              <w:pStyle w:val="TableParagraph"/>
              <w:rPr>
                <w:rFonts w:ascii="Arial" w:eastAsia="Arial" w:hAnsi="Arial" w:cs="Arial"/>
                <w:sz w:val="18"/>
                <w:szCs w:val="18"/>
              </w:rPr>
            </w:pPr>
          </w:p>
          <w:p w:rsidR="00D33C55" w:rsidRDefault="00D33C55" w:rsidP="006352F9">
            <w:pPr>
              <w:pStyle w:val="TableParagraph"/>
              <w:rPr>
                <w:rFonts w:ascii="Arial" w:eastAsia="Arial" w:hAnsi="Arial" w:cs="Arial"/>
                <w:sz w:val="15"/>
                <w:szCs w:val="15"/>
              </w:rPr>
            </w:pPr>
          </w:p>
          <w:p w:rsidR="00D33C55" w:rsidRDefault="00B9501A" w:rsidP="006352F9">
            <w:pPr>
              <w:pStyle w:val="TableParagraph"/>
              <w:tabs>
                <w:tab w:val="left" w:pos="1546"/>
                <w:tab w:val="left" w:pos="2680"/>
              </w:tabs>
              <w:ind w:left="72"/>
              <w:rPr>
                <w:rFonts w:ascii="Arial" w:eastAsia="Arial" w:hAnsi="Arial" w:cs="Arial"/>
                <w:sz w:val="16"/>
                <w:szCs w:val="16"/>
              </w:rPr>
            </w:pPr>
            <w:r w:rsidRPr="00B9501A">
              <w:rPr>
                <w:rFonts w:ascii="Arial" w:hAnsi="Arial" w:cs="Arial"/>
                <w:sz w:val="16"/>
              </w:rPr>
              <w:t>Казна</w:t>
            </w:r>
            <w:r w:rsidR="00723710">
              <w:rPr>
                <w:rFonts w:ascii="Arial"/>
                <w:sz w:val="16"/>
              </w:rPr>
              <w:t xml:space="preserve"> / </w:t>
            </w:r>
            <w:r w:rsidR="00D33C55" w:rsidRPr="008552B2">
              <w:rPr>
                <w:rFonts w:ascii="Arial"/>
                <w:sz w:val="16"/>
              </w:rPr>
              <w:t>Penalty</w:t>
            </w:r>
            <w:r w:rsidR="00D33C55" w:rsidRPr="008552B2">
              <w:rPr>
                <w:rFonts w:ascii="Arial"/>
                <w:sz w:val="16"/>
              </w:rPr>
              <w:tab/>
            </w:r>
            <w:r w:rsidR="004642F0">
              <w:rPr>
                <w:rFonts w:ascii="Arial"/>
                <w:sz w:val="16"/>
                <w:lang w:val="sr-Cyrl-RS"/>
              </w:rPr>
              <w:t xml:space="preserve">            </w:t>
            </w:r>
            <w:r w:rsidRPr="00B9501A">
              <w:rPr>
                <w:rFonts w:ascii="Arial" w:hAnsi="Arial" w:cs="Arial"/>
                <w:sz w:val="16"/>
                <w:lang w:val="sr-Cyrl-RS"/>
              </w:rPr>
              <w:t>да</w:t>
            </w:r>
            <w:r w:rsidR="00723710" w:rsidRPr="00B9501A">
              <w:rPr>
                <w:rFonts w:ascii="Arial" w:hAnsi="Arial" w:cs="Arial"/>
                <w:sz w:val="16"/>
              </w:rPr>
              <w:t xml:space="preserve"> / </w:t>
            </w:r>
            <w:r w:rsidR="00D33C55" w:rsidRPr="00B9501A">
              <w:rPr>
                <w:rFonts w:ascii="Arial" w:hAnsi="Arial" w:cs="Arial"/>
                <w:sz w:val="16"/>
              </w:rPr>
              <w:t>yes</w:t>
            </w:r>
            <w:r w:rsidR="00D33C55" w:rsidRPr="00B9501A">
              <w:rPr>
                <w:rFonts w:ascii="Arial" w:hAnsi="Arial" w:cs="Arial"/>
                <w:sz w:val="16"/>
              </w:rPr>
              <w:tab/>
            </w:r>
            <w:r w:rsidR="004642F0">
              <w:rPr>
                <w:rFonts w:ascii="Arial" w:hAnsi="Arial" w:cs="Arial"/>
                <w:sz w:val="16"/>
                <w:lang w:val="sr-Cyrl-RS"/>
              </w:rPr>
              <w:t xml:space="preserve">    </w:t>
            </w:r>
            <w:r w:rsidRPr="00B9501A">
              <w:rPr>
                <w:rFonts w:ascii="Arial" w:hAnsi="Arial" w:cs="Arial"/>
                <w:sz w:val="16"/>
                <w:lang w:val="sr-Cyrl-RS"/>
              </w:rPr>
              <w:t>не</w:t>
            </w:r>
            <w:r w:rsidR="00723710" w:rsidRPr="00B9501A">
              <w:rPr>
                <w:rFonts w:ascii="Arial" w:hAnsi="Arial" w:cs="Arial"/>
                <w:sz w:val="16"/>
              </w:rPr>
              <w:t xml:space="preserve"> / </w:t>
            </w:r>
            <w:r w:rsidR="00D33C55" w:rsidRPr="00B9501A">
              <w:rPr>
                <w:rFonts w:ascii="Arial" w:hAnsi="Arial" w:cs="Arial"/>
                <w:sz w:val="16"/>
              </w:rPr>
              <w:t>no</w:t>
            </w:r>
          </w:p>
          <w:p w:rsidR="00D33C55" w:rsidRPr="004642F0" w:rsidRDefault="004642F0" w:rsidP="006352F9">
            <w:pPr>
              <w:pStyle w:val="TableParagraph"/>
              <w:rPr>
                <w:rFonts w:ascii="Arial" w:eastAsia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eastAsia="Arial" w:hAnsi="Arial" w:cs="Arial"/>
                <w:sz w:val="16"/>
                <w:szCs w:val="16"/>
                <w:lang w:val="sr-Cyrl-RS"/>
              </w:rPr>
              <w:t xml:space="preserve"> </w:t>
            </w:r>
          </w:p>
          <w:p w:rsidR="00760D69" w:rsidRPr="00B9501A" w:rsidRDefault="00760D69" w:rsidP="00B9501A">
            <w:pPr>
              <w:pStyle w:val="TableParagraph"/>
              <w:rPr>
                <w:rFonts w:ascii="Arial"/>
                <w:sz w:val="16"/>
                <w:lang w:val="sr-Cyrl-RS"/>
              </w:rPr>
            </w:pPr>
          </w:p>
          <w:p w:rsidR="00723710" w:rsidRDefault="00B9501A" w:rsidP="006352F9">
            <w:pPr>
              <w:pStyle w:val="TableParagraph"/>
              <w:ind w:left="72"/>
              <w:rPr>
                <w:rFonts w:ascii="Arial"/>
                <w:sz w:val="16"/>
              </w:rPr>
            </w:pPr>
            <w:r w:rsidRPr="00B9501A">
              <w:rPr>
                <w:rFonts w:ascii="Arial" w:hAnsi="Arial" w:cs="Arial"/>
                <w:sz w:val="16"/>
              </w:rPr>
              <w:t>Износ</w:t>
            </w:r>
            <w:r w:rsidR="00723710" w:rsidRPr="00B9501A">
              <w:rPr>
                <w:rFonts w:ascii="Arial" w:hAnsi="Arial" w:cs="Arial"/>
                <w:sz w:val="16"/>
              </w:rPr>
              <w:t xml:space="preserve"> </w:t>
            </w:r>
            <w:r w:rsidRPr="00B9501A">
              <w:rPr>
                <w:rFonts w:ascii="Arial" w:hAnsi="Arial" w:cs="Arial"/>
                <w:sz w:val="16"/>
              </w:rPr>
              <w:t>казне</w:t>
            </w:r>
            <w:r w:rsidR="00723710">
              <w:rPr>
                <w:rFonts w:ascii="Arial"/>
                <w:sz w:val="16"/>
              </w:rPr>
              <w:t xml:space="preserve"> / </w:t>
            </w:r>
          </w:p>
          <w:p w:rsidR="00D33C55" w:rsidRPr="008D6A9C" w:rsidRDefault="00D33C55" w:rsidP="006352F9">
            <w:pPr>
              <w:pStyle w:val="TableParagraph"/>
              <w:ind w:left="72"/>
              <w:rPr>
                <w:rFonts w:ascii="Arial" w:eastAsia="Arial" w:hAnsi="Arial" w:cs="Arial"/>
                <w:sz w:val="16"/>
                <w:szCs w:val="16"/>
                <w:lang w:val="sr-Latn-RS"/>
              </w:rPr>
            </w:pPr>
            <w:r w:rsidRPr="008552B2">
              <w:rPr>
                <w:rFonts w:ascii="Arial"/>
                <w:sz w:val="16"/>
              </w:rPr>
              <w:t>Amount of</w:t>
            </w:r>
            <w:r w:rsidRPr="008552B2">
              <w:rPr>
                <w:rFonts w:ascii="Arial"/>
                <w:spacing w:val="24"/>
                <w:sz w:val="16"/>
              </w:rPr>
              <w:t xml:space="preserve"> </w:t>
            </w:r>
            <w:r w:rsidRPr="008552B2">
              <w:rPr>
                <w:rFonts w:ascii="Arial"/>
                <w:sz w:val="16"/>
              </w:rPr>
              <w:t>penalty:</w:t>
            </w:r>
            <w:r w:rsidR="00723710">
              <w:rPr>
                <w:rFonts w:ascii="Arial"/>
                <w:sz w:val="16"/>
              </w:rPr>
              <w:t xml:space="preserve">   </w:t>
            </w:r>
            <w:r>
              <w:rPr>
                <w:rFonts w:ascii="Arial"/>
                <w:sz w:val="16"/>
              </w:rPr>
              <w:t>__________________</w:t>
            </w:r>
          </w:p>
        </w:tc>
      </w:tr>
      <w:tr w:rsidR="0084559B" w:rsidRPr="008552B2" w:rsidTr="00AB2FCA">
        <w:trPr>
          <w:trHeight w:hRule="exact" w:val="294"/>
        </w:trPr>
        <w:tc>
          <w:tcPr>
            <w:tcW w:w="4371" w:type="dxa"/>
            <w:gridSpan w:val="1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D33C55" w:rsidRPr="008552B2" w:rsidRDefault="00D33C55" w:rsidP="006352F9"/>
        </w:tc>
        <w:tc>
          <w:tcPr>
            <w:tcW w:w="2711" w:type="dxa"/>
            <w:gridSpan w:val="9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5E5E5"/>
            <w:vAlign w:val="center"/>
          </w:tcPr>
          <w:p w:rsidR="00D33C55" w:rsidRPr="008552B2" w:rsidRDefault="00D33C55" w:rsidP="006352F9"/>
        </w:tc>
        <w:tc>
          <w:tcPr>
            <w:tcW w:w="4017" w:type="dxa"/>
            <w:gridSpan w:val="2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5E5E5"/>
            <w:vAlign w:val="center"/>
          </w:tcPr>
          <w:p w:rsidR="00D33C55" w:rsidRPr="008552B2" w:rsidRDefault="00D33C55" w:rsidP="006352F9"/>
        </w:tc>
      </w:tr>
      <w:tr w:rsidR="0084559B" w:rsidRPr="008552B2" w:rsidTr="00AB2FCA">
        <w:trPr>
          <w:trHeight w:hRule="exact" w:val="181"/>
        </w:trPr>
        <w:tc>
          <w:tcPr>
            <w:tcW w:w="4371" w:type="dxa"/>
            <w:gridSpan w:val="16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BFD8F2"/>
            <w:vAlign w:val="center"/>
          </w:tcPr>
          <w:p w:rsidR="00D33C55" w:rsidRDefault="000A384A" w:rsidP="006352F9">
            <w:pPr>
              <w:pStyle w:val="TableParagraph"/>
              <w:ind w:left="5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sz w:val="14"/>
              </w:rPr>
              <w:t xml:space="preserve">Datum / </w:t>
            </w:r>
            <w:r w:rsidR="00D33C55" w:rsidRPr="008552B2">
              <w:rPr>
                <w:rFonts w:ascii="Arial"/>
                <w:sz w:val="14"/>
              </w:rPr>
              <w:t>Date:</w:t>
            </w:r>
          </w:p>
        </w:tc>
        <w:tc>
          <w:tcPr>
            <w:tcW w:w="2711" w:type="dxa"/>
            <w:gridSpan w:val="9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5E5E5"/>
            <w:vAlign w:val="center"/>
          </w:tcPr>
          <w:p w:rsidR="00D33C55" w:rsidRPr="008552B2" w:rsidRDefault="00D33C55" w:rsidP="006352F9"/>
        </w:tc>
        <w:tc>
          <w:tcPr>
            <w:tcW w:w="4017" w:type="dxa"/>
            <w:gridSpan w:val="2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5E5E5"/>
            <w:vAlign w:val="center"/>
          </w:tcPr>
          <w:p w:rsidR="00D33C55" w:rsidRPr="008552B2" w:rsidRDefault="00D33C55" w:rsidP="006352F9"/>
        </w:tc>
      </w:tr>
      <w:tr w:rsidR="00AB2FCA" w:rsidRPr="008552B2" w:rsidTr="00AB2FCA">
        <w:trPr>
          <w:trHeight w:hRule="exact" w:val="282"/>
        </w:trPr>
        <w:sdt>
          <w:sdtPr>
            <w:id w:val="-1472972151"/>
            <w:placeholder>
              <w:docPart w:val="D3ADFA2F657E467BABF6B3AD98DD455E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/>
          <w:sdtContent>
            <w:tc>
              <w:tcPr>
                <w:tcW w:w="257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</w:pPr>
                <w: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</w:rPr>
            <w:id w:val="-516847076"/>
            <w:placeholder>
              <w:docPart w:val="D3ADFA2F657E467BABF6B3AD98DD455E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609115557"/>
            <w:placeholder>
              <w:docPart w:val="D3ADFA2F657E467BABF6B3AD98DD455E"/>
            </w:placeholder>
            <w:dropDownList>
              <w:listItem w:displayText=" " w:value=" "/>
              <w:listItem w:displayText="0" w:value="0"/>
              <w:listItem w:displayText="1" w:value="1"/>
            </w:dropDownList>
          </w:sdtPr>
          <w:sdtEndPr/>
          <w:sdtContent>
            <w:tc>
              <w:tcPr>
                <w:tcW w:w="2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2079591921"/>
            <w:placeholder>
              <w:docPart w:val="D3ADFA2F657E467BABF6B3AD98DD455E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61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1479912588"/>
            <w:placeholder>
              <w:docPart w:val="D3ADFA2F657E467BABF6B3AD98DD455E"/>
            </w:placeholder>
            <w:dropDownList>
              <w:listItem w:displayText=" " w:value=" "/>
              <w:listItem w:displayText="1" w:value="1"/>
              <w:listItem w:displayText="2" w:value="2"/>
            </w:dropDownList>
          </w:sdtPr>
          <w:sdtEndPr/>
          <w:sdtContent>
            <w:tc>
              <w:tcPr>
                <w:tcW w:w="260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sz w:val="20"/>
              <w:szCs w:val="20"/>
            </w:rPr>
            <w:id w:val="-685982574"/>
            <w:placeholder>
              <w:docPart w:val="D3ADFA2F657E467BABF6B3AD98DD455E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6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</w:rPr>
            <w:id w:val="-1945369522"/>
            <w:placeholder>
              <w:docPart w:val="D3ADFA2F657E467BABF6B3AD98DD455E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64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inorHAnsi" w:hAnsiTheme="minorHAnsi"/>
              <w:color w:val="000000" w:themeColor="text1"/>
              <w:sz w:val="20"/>
              <w:szCs w:val="20"/>
              <w:lang w:val="sr-Cyrl-RS"/>
            </w:rPr>
            <w:id w:val="1774819952"/>
            <w:placeholder>
              <w:docPart w:val="D3ADFA2F657E467BABF6B3AD98DD455E"/>
            </w:placeholder>
            <w:dropDownList>
              <w:listItem w:displayText=" " w:value=" 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dropDownList>
          </w:sdtPr>
          <w:sdtEndPr/>
          <w:sdtContent>
            <w:tc>
              <w:tcPr>
                <w:tcW w:w="282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vAlign w:val="center"/>
              </w:tcPr>
              <w:p w:rsidR="00AB2FCA" w:rsidRDefault="00AB2FCA" w:rsidP="00AB2FCA">
                <w:pPr>
                  <w:jc w:val="center"/>
                  <w:rPr>
                    <w:rFonts w:asciiTheme="minorHAnsi" w:hAnsiTheme="minorHAnsi"/>
                    <w:color w:val="000000" w:themeColor="text1"/>
                    <w:sz w:val="20"/>
                    <w:szCs w:val="20"/>
                    <w:lang w:val="sr-Cyrl-RS"/>
                  </w:rPr>
                </w:pPr>
                <w:r>
                  <w:rPr>
                    <w:rFonts w:asciiTheme="minorHAnsi" w:hAnsiTheme="minorHAnsi"/>
                    <w:color w:val="000000" w:themeColor="text1"/>
                    <w:sz w:val="20"/>
                    <w:szCs w:val="20"/>
                    <w:lang w:val="sr-Cyrl-RS"/>
                  </w:rPr>
                  <w:t xml:space="preserve"> </w:t>
                </w:r>
              </w:p>
            </w:tc>
          </w:sdtContent>
        </w:sdt>
        <w:tc>
          <w:tcPr>
            <w:tcW w:w="2265" w:type="dxa"/>
            <w:gridSpan w:val="8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D8F2"/>
            <w:vAlign w:val="center"/>
          </w:tcPr>
          <w:p w:rsidR="00AB2FCA" w:rsidRPr="00371573" w:rsidRDefault="00AB2FCA" w:rsidP="00AB2FCA">
            <w:pPr>
              <w:ind w:left="50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2711" w:type="dxa"/>
            <w:gridSpan w:val="9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5E5E5"/>
            <w:vAlign w:val="center"/>
          </w:tcPr>
          <w:p w:rsidR="00AB2FCA" w:rsidRPr="008552B2" w:rsidRDefault="00AB2FCA" w:rsidP="00AB2FCA"/>
        </w:tc>
        <w:tc>
          <w:tcPr>
            <w:tcW w:w="4017" w:type="dxa"/>
            <w:gridSpan w:val="2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5E5E5"/>
            <w:vAlign w:val="center"/>
          </w:tcPr>
          <w:p w:rsidR="00AB2FCA" w:rsidRPr="008552B2" w:rsidRDefault="00AB2FCA" w:rsidP="00AB2FCA"/>
        </w:tc>
      </w:tr>
    </w:tbl>
    <w:p w:rsidR="00F24C29" w:rsidRDefault="00F24C29" w:rsidP="00331842"/>
    <w:sectPr w:rsidR="00F24C29" w:rsidSect="00331842">
      <w:pgSz w:w="12240" w:h="15840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attachedTemplate r:id="rId1"/>
  <w:documentProtection w:edit="forms" w:enforcement="1" w:cryptProviderType="rsaAES" w:cryptAlgorithmClass="hash" w:cryptAlgorithmType="typeAny" w:cryptAlgorithmSid="14" w:cryptSpinCount="100000" w:hash="xzW0Whx89t1syUqY8NxU4VrzRewXYeosum1cC1+OONohAcpBhIgvas1o8QkuC3K9nbkAjnHE45KCxyXgpwDKQA==" w:salt="QYhwfAMv345DdK+EKrnGi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63C"/>
    <w:rsid w:val="000040BB"/>
    <w:rsid w:val="00056C7E"/>
    <w:rsid w:val="000A384A"/>
    <w:rsid w:val="000A40F4"/>
    <w:rsid w:val="000D6DC6"/>
    <w:rsid w:val="001259DD"/>
    <w:rsid w:val="00174804"/>
    <w:rsid w:val="001D0371"/>
    <w:rsid w:val="002050BD"/>
    <w:rsid w:val="00207EB9"/>
    <w:rsid w:val="00210A58"/>
    <w:rsid w:val="002509DF"/>
    <w:rsid w:val="00276538"/>
    <w:rsid w:val="00331842"/>
    <w:rsid w:val="003C6DFE"/>
    <w:rsid w:val="003E62DF"/>
    <w:rsid w:val="00462DC4"/>
    <w:rsid w:val="004642F0"/>
    <w:rsid w:val="004777AD"/>
    <w:rsid w:val="00493D6E"/>
    <w:rsid w:val="004D170D"/>
    <w:rsid w:val="004D5F42"/>
    <w:rsid w:val="006352F9"/>
    <w:rsid w:val="006743F5"/>
    <w:rsid w:val="006A6388"/>
    <w:rsid w:val="00707243"/>
    <w:rsid w:val="00723710"/>
    <w:rsid w:val="00737ABB"/>
    <w:rsid w:val="007530B3"/>
    <w:rsid w:val="00760D69"/>
    <w:rsid w:val="00807EB8"/>
    <w:rsid w:val="008345C9"/>
    <w:rsid w:val="0084559B"/>
    <w:rsid w:val="0085381F"/>
    <w:rsid w:val="00863D45"/>
    <w:rsid w:val="00895D2E"/>
    <w:rsid w:val="008A2F1F"/>
    <w:rsid w:val="008C2944"/>
    <w:rsid w:val="009529F0"/>
    <w:rsid w:val="009571E1"/>
    <w:rsid w:val="00992866"/>
    <w:rsid w:val="009E2881"/>
    <w:rsid w:val="00A05BBB"/>
    <w:rsid w:val="00A519CD"/>
    <w:rsid w:val="00A615BA"/>
    <w:rsid w:val="00A83227"/>
    <w:rsid w:val="00AB2FCA"/>
    <w:rsid w:val="00AC7E93"/>
    <w:rsid w:val="00AE3932"/>
    <w:rsid w:val="00B0159F"/>
    <w:rsid w:val="00B332CB"/>
    <w:rsid w:val="00B436B9"/>
    <w:rsid w:val="00B5063C"/>
    <w:rsid w:val="00B61E77"/>
    <w:rsid w:val="00B9501A"/>
    <w:rsid w:val="00BB5532"/>
    <w:rsid w:val="00BD3C19"/>
    <w:rsid w:val="00BE0E8D"/>
    <w:rsid w:val="00C2310B"/>
    <w:rsid w:val="00C74971"/>
    <w:rsid w:val="00CF56B0"/>
    <w:rsid w:val="00D14EA9"/>
    <w:rsid w:val="00D33C55"/>
    <w:rsid w:val="00D53E85"/>
    <w:rsid w:val="00D76FA7"/>
    <w:rsid w:val="00D83716"/>
    <w:rsid w:val="00D9187C"/>
    <w:rsid w:val="00DB5055"/>
    <w:rsid w:val="00DD345F"/>
    <w:rsid w:val="00E563C6"/>
    <w:rsid w:val="00E66712"/>
    <w:rsid w:val="00E67EC6"/>
    <w:rsid w:val="00EA021C"/>
    <w:rsid w:val="00EB6E2D"/>
    <w:rsid w:val="00F24C29"/>
    <w:rsid w:val="00F33CC8"/>
    <w:rsid w:val="00F3596A"/>
    <w:rsid w:val="00F44CEC"/>
    <w:rsid w:val="00F51F22"/>
    <w:rsid w:val="00F52458"/>
    <w:rsid w:val="00FB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A68454-F7CF-4BDA-8773-E9415216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33C55"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D33C55"/>
  </w:style>
  <w:style w:type="paragraph" w:styleId="BalloonText">
    <w:name w:val="Balloon Text"/>
    <w:basedOn w:val="Normal"/>
    <w:link w:val="BalloonTextChar"/>
    <w:uiPriority w:val="99"/>
    <w:semiHidden/>
    <w:unhideWhenUsed/>
    <w:rsid w:val="006A63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A6388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51F2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glossaryDocument" Target="glossary/document.xml"/><Relationship Id="rId5" Type="http://schemas.openxmlformats.org/officeDocument/2006/relationships/image" Target="media/image1.emf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jic.lidija\Desktop\Obrazac%20prijave%20prenos%20sredstava%20Template%20Prob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E1B25F3CA814F55A3E65165F6FE0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185DE-78C6-47AE-AFFA-EDAAF784BD4A}"/>
      </w:docPartPr>
      <w:docPartBody>
        <w:p w:rsidR="006276B4" w:rsidRDefault="00F11550">
          <w:pPr>
            <w:pStyle w:val="9E1B25F3CA814F55A3E65165F6FE0665"/>
          </w:pPr>
          <w:r>
            <w:rPr>
              <w:rStyle w:val="PlaceholderText"/>
            </w:rPr>
            <w:t xml:space="preserve"> </w:t>
          </w:r>
        </w:p>
      </w:docPartBody>
    </w:docPart>
    <w:docPart>
      <w:docPartPr>
        <w:name w:val="FA3CDBBA3B664DFB8DEE917E41C79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CF42C-DEBA-45DC-8DE5-FA448B4C0E2E}"/>
      </w:docPartPr>
      <w:docPartBody>
        <w:p w:rsidR="006276B4" w:rsidRDefault="00F11550">
          <w:pPr>
            <w:pStyle w:val="FA3CDBBA3B664DFB8DEE917E41C79964"/>
          </w:pPr>
          <w:r w:rsidRPr="00CC7BC9">
            <w:rPr>
              <w:rStyle w:val="PlaceholderText"/>
            </w:rPr>
            <w:t>Click here to enter text.</w:t>
          </w:r>
        </w:p>
      </w:docPartBody>
    </w:docPart>
    <w:docPart>
      <w:docPartPr>
        <w:name w:val="5EE6C86E6F10496EA05E7E3DE3508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55A01-42C4-4567-8726-51CBA479A528}"/>
      </w:docPartPr>
      <w:docPartBody>
        <w:p w:rsidR="006276B4" w:rsidRDefault="00F11550">
          <w:pPr>
            <w:pStyle w:val="5EE6C86E6F10496EA05E7E3DE3508E3D"/>
          </w:pPr>
          <w:r w:rsidRPr="00CC7BC9">
            <w:rPr>
              <w:rStyle w:val="PlaceholderText"/>
            </w:rPr>
            <w:t>Click here to enter text.</w:t>
          </w:r>
        </w:p>
      </w:docPartBody>
    </w:docPart>
    <w:docPart>
      <w:docPartPr>
        <w:name w:val="B511EF88D33D4886B37FDDB1F145A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9106C-3F02-4238-B93B-2418DD7F17AA}"/>
      </w:docPartPr>
      <w:docPartBody>
        <w:p w:rsidR="006276B4" w:rsidRDefault="00F11550">
          <w:pPr>
            <w:pStyle w:val="B511EF88D33D4886B37FDDB1F145A2FA"/>
          </w:pPr>
          <w:r w:rsidRPr="00CC7BC9">
            <w:rPr>
              <w:rStyle w:val="PlaceholderText"/>
            </w:rPr>
            <w:t>Click here to enter text.</w:t>
          </w:r>
        </w:p>
      </w:docPartBody>
    </w:docPart>
    <w:docPart>
      <w:docPartPr>
        <w:name w:val="FCDC94F789CB4E60BD1715A67A6E5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60511-C45A-4FA3-9DA6-8D58E2BB6F96}"/>
      </w:docPartPr>
      <w:docPartBody>
        <w:p w:rsidR="006276B4" w:rsidRDefault="006276B4" w:rsidP="006276B4">
          <w:pPr>
            <w:pStyle w:val="FCDC94F789CB4E60BD1715A67A6E5A6B1"/>
          </w:pPr>
          <w:r w:rsidRPr="00310F9A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62E089BACBFE489485E397D930E20A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1B8FFE-C0C1-40DB-AC0E-29C4D32A224D}"/>
      </w:docPartPr>
      <w:docPartBody>
        <w:p w:rsidR="006276B4" w:rsidRDefault="006276B4" w:rsidP="006276B4">
          <w:pPr>
            <w:pStyle w:val="62E089BACBFE489485E397D930E20AF51"/>
          </w:pPr>
          <w:r w:rsidRPr="00AE3932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5AE1E1565EBE48C2BA228B45FB5EC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B88EC-7990-4753-AB67-B4FEC9DD03B3}"/>
      </w:docPartPr>
      <w:docPartBody>
        <w:p w:rsidR="006276B4" w:rsidRDefault="006276B4" w:rsidP="006276B4">
          <w:pPr>
            <w:pStyle w:val="5AE1E1565EBE48C2BA228B45FB5EC6A31"/>
          </w:pPr>
          <w:r w:rsidRPr="00AE3932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B03B1D555D374CEB96F02B58D5B6B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7F94B-7130-437E-88AD-15A306BADDEC}"/>
      </w:docPartPr>
      <w:docPartBody>
        <w:p w:rsidR="006276B4" w:rsidRDefault="006276B4" w:rsidP="006276B4">
          <w:pPr>
            <w:pStyle w:val="B03B1D555D374CEB96F02B58D5B6BA4D1"/>
          </w:pPr>
          <w:r w:rsidRPr="004E4DE4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D8907AAC1A4A450B9205AD19DBFFD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28783-85D3-474E-BEA7-97836A286C81}"/>
      </w:docPartPr>
      <w:docPartBody>
        <w:p w:rsidR="006276B4" w:rsidRDefault="006276B4" w:rsidP="006276B4">
          <w:pPr>
            <w:pStyle w:val="D8907AAC1A4A450B9205AD19DBFFD2AF1"/>
          </w:pPr>
          <w:r w:rsidRPr="004E4DE4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41867205E4AA48228A35D28D4294C2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C3435-44FD-4863-A468-EC02C231601B}"/>
      </w:docPartPr>
      <w:docPartBody>
        <w:p w:rsidR="006276B4" w:rsidRDefault="006276B4" w:rsidP="006276B4">
          <w:pPr>
            <w:pStyle w:val="41867205E4AA48228A35D28D4294C2FC1"/>
          </w:pPr>
          <w:r w:rsidRPr="00AE3932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8421222818FC47038A6F83EFE6C5C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C7969E-7681-4A8E-90B6-750FAE23024F}"/>
      </w:docPartPr>
      <w:docPartBody>
        <w:p w:rsidR="006276B4" w:rsidRDefault="006276B4" w:rsidP="006276B4">
          <w:pPr>
            <w:pStyle w:val="8421222818FC47038A6F83EFE6C5CDDF1"/>
          </w:pPr>
          <w:r w:rsidRPr="00AE3932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233186F0D88B4B2D99C7E6EA5683F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969BA-1A20-45B9-BC8E-33F6DF8A6599}"/>
      </w:docPartPr>
      <w:docPartBody>
        <w:p w:rsidR="006276B4" w:rsidRDefault="006276B4" w:rsidP="006276B4">
          <w:pPr>
            <w:pStyle w:val="233186F0D88B4B2D99C7E6EA5683FF1E1"/>
          </w:pPr>
          <w:r w:rsidRPr="00AE3932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C74FC9572F51464EB801DAFE2B93D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209BB-1977-46EE-9C58-826FB98FC1A9}"/>
      </w:docPartPr>
      <w:docPartBody>
        <w:p w:rsidR="006276B4" w:rsidRDefault="006276B4" w:rsidP="006276B4">
          <w:pPr>
            <w:pStyle w:val="C74FC9572F51464EB801DAFE2B93D1421"/>
          </w:pPr>
          <w:r w:rsidRPr="008A3A1F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7B264909291F4B7B9BA0F2CB54CF5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F2701F-FBBB-4644-96E4-D7DE8E634810}"/>
      </w:docPartPr>
      <w:docPartBody>
        <w:p w:rsidR="006276B4" w:rsidRDefault="006276B4" w:rsidP="006276B4">
          <w:pPr>
            <w:pStyle w:val="7B264909291F4B7B9BA0F2CB54CF5EE71"/>
          </w:pPr>
          <w:r w:rsidRPr="00645DE8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31D78A412344441992E016D56AC71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4D103-3629-4EEB-93B2-70E3B488ACB2}"/>
      </w:docPartPr>
      <w:docPartBody>
        <w:p w:rsidR="006276B4" w:rsidRDefault="006276B4" w:rsidP="006276B4">
          <w:pPr>
            <w:pStyle w:val="31D78A412344441992E016D56AC7166F1"/>
          </w:pPr>
          <w:r w:rsidRPr="008A3A1F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E54D7F79BBD4454D9636D383ADE5F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7981F-3FBD-4F01-9786-5B06AF5CA68E}"/>
      </w:docPartPr>
      <w:docPartBody>
        <w:p w:rsidR="006276B4" w:rsidRDefault="006276B4" w:rsidP="006276B4">
          <w:pPr>
            <w:pStyle w:val="E54D7F79BBD4454D9636D383ADE5F7DA1"/>
          </w:pPr>
          <w:r w:rsidRPr="00645DE8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AE633CE7C6BA436287EDAC7EC8D64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4E70B-B2B1-4A40-8FDF-5ACC6A2D5079}"/>
      </w:docPartPr>
      <w:docPartBody>
        <w:p w:rsidR="006276B4" w:rsidRDefault="006276B4" w:rsidP="006276B4">
          <w:pPr>
            <w:pStyle w:val="AE633CE7C6BA436287EDAC7EC8D648791"/>
          </w:pPr>
          <w:r w:rsidRPr="008A3A1F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EDB5C640032F4DD694B5225A5E964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51435-2A76-4295-97E3-ED2738AF223E}"/>
      </w:docPartPr>
      <w:docPartBody>
        <w:p w:rsidR="006276B4" w:rsidRDefault="006276B4" w:rsidP="006276B4">
          <w:pPr>
            <w:pStyle w:val="EDB5C640032F4DD694B5225A5E9645C21"/>
          </w:pPr>
          <w:r w:rsidRPr="00645DE8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8EA8DEFD99F24C80A7F57EA441A14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21A9C-01DB-47AA-AF8F-D3619C215E0E}"/>
      </w:docPartPr>
      <w:docPartBody>
        <w:p w:rsidR="006276B4" w:rsidRDefault="006276B4" w:rsidP="006276B4">
          <w:pPr>
            <w:pStyle w:val="8EA8DEFD99F24C80A7F57EA441A14A981"/>
          </w:pPr>
          <w:r w:rsidRPr="008A3A1F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CE437A5C6B6C46DCBB74D678F2714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EE060-6AD9-4593-AF9C-B578B587B01C}"/>
      </w:docPartPr>
      <w:docPartBody>
        <w:p w:rsidR="006276B4" w:rsidRDefault="006276B4" w:rsidP="006276B4">
          <w:pPr>
            <w:pStyle w:val="CE437A5C6B6C46DCBB74D678F27145DA1"/>
          </w:pPr>
          <w:r w:rsidRPr="00645DE8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8C25035E310E4D8482915513741C6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A2C69-1F3F-4AC8-BF5F-FBA9766844AC}"/>
      </w:docPartPr>
      <w:docPartBody>
        <w:p w:rsidR="006276B4" w:rsidRDefault="006276B4" w:rsidP="006276B4">
          <w:pPr>
            <w:pStyle w:val="8C25035E310E4D8482915513741C6BE01"/>
          </w:pPr>
          <w:r w:rsidRPr="00935958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3BFC49F37B734749AC56637F9232D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FAEF1-7DCC-4408-8CE4-E838566DA725}"/>
      </w:docPartPr>
      <w:docPartBody>
        <w:p w:rsidR="006276B4" w:rsidRDefault="006276B4" w:rsidP="006276B4">
          <w:pPr>
            <w:pStyle w:val="3BFC49F37B734749AC56637F9232DBBF1"/>
          </w:pPr>
          <w:r w:rsidRPr="00462DC4">
            <w:rPr>
              <w:rStyle w:val="PlaceholderText"/>
              <w:color w:val="E7E6E6" w:themeColor="background2"/>
            </w:rPr>
            <w:t>Choose an item.</w:t>
          </w:r>
        </w:p>
      </w:docPartBody>
    </w:docPart>
    <w:docPart>
      <w:docPartPr>
        <w:name w:val="9A488AC146EE4B1E884C6D1D01CF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4C4D55-2ABC-4CC6-B864-3FFCC6C2E53A}"/>
      </w:docPartPr>
      <w:docPartBody>
        <w:p w:rsidR="006276B4" w:rsidRDefault="006276B4" w:rsidP="006276B4">
          <w:pPr>
            <w:pStyle w:val="9A488AC146EE4B1E884C6D1D01CF2F211"/>
          </w:pPr>
          <w:r w:rsidRPr="00935958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5A0B338456CB48E8AADF2753266A7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7FC99-6EA2-4A91-8236-5451F881D654}"/>
      </w:docPartPr>
      <w:docPartBody>
        <w:p w:rsidR="006276B4" w:rsidRDefault="006276B4" w:rsidP="006276B4">
          <w:pPr>
            <w:pStyle w:val="5A0B338456CB48E8AADF2753266A77F71"/>
          </w:pPr>
          <w:r w:rsidRPr="00935958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429B5EFC720E4C76B56BB741B85B8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111FC-6D41-4649-9022-D4AE61F80FC1}"/>
      </w:docPartPr>
      <w:docPartBody>
        <w:p w:rsidR="006276B4" w:rsidRDefault="006276B4" w:rsidP="006276B4">
          <w:pPr>
            <w:pStyle w:val="429B5EFC720E4C76B56BB741B85B8BB81"/>
          </w:pPr>
          <w:r w:rsidRPr="00935958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6D07479296B84B65B3E5F09AD94132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FEC0B-3E94-4375-B624-1784CADA48B6}"/>
      </w:docPartPr>
      <w:docPartBody>
        <w:p w:rsidR="006276B4" w:rsidRDefault="006276B4" w:rsidP="006276B4">
          <w:pPr>
            <w:pStyle w:val="6D07479296B84B65B3E5F09AD94132E11"/>
          </w:pPr>
          <w:r w:rsidRPr="00A42EB2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7695962AC39A4B6E8255D8F9D2F2B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2BF18-7A54-4DA5-AB89-3B1BFCF114B3}"/>
      </w:docPartPr>
      <w:docPartBody>
        <w:p w:rsidR="006276B4" w:rsidRDefault="006276B4" w:rsidP="006276B4">
          <w:pPr>
            <w:pStyle w:val="7695962AC39A4B6E8255D8F9D2F2B38F1"/>
          </w:pPr>
          <w:r w:rsidRPr="00A42EB2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05952BD9AB0C45BAA597D8B7AD4BA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28874-8833-4C64-85CC-4F06E732FA60}"/>
      </w:docPartPr>
      <w:docPartBody>
        <w:p w:rsidR="006276B4" w:rsidRDefault="006276B4" w:rsidP="006276B4">
          <w:pPr>
            <w:pStyle w:val="05952BD9AB0C45BAA597D8B7AD4BA2861"/>
          </w:pPr>
          <w:r w:rsidRPr="000C36BD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0F5B901B3FF0423ABBA9D47856596B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C081-BA5B-4F63-85DA-7FB00741FEC2}"/>
      </w:docPartPr>
      <w:docPartBody>
        <w:p w:rsidR="006276B4" w:rsidRDefault="006276B4" w:rsidP="006276B4">
          <w:pPr>
            <w:pStyle w:val="0F5B901B3FF0423ABBA9D47856596BB21"/>
          </w:pPr>
          <w:r w:rsidRPr="0055256F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43D80CB6B06F4EF5963AC4FC4C8FF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6D9E7-ADE0-4782-BF4F-CC99C9355345}"/>
      </w:docPartPr>
      <w:docPartBody>
        <w:p w:rsidR="006276B4" w:rsidRDefault="006276B4" w:rsidP="006276B4">
          <w:pPr>
            <w:pStyle w:val="43D80CB6B06F4EF5963AC4FC4C8FF5EE1"/>
          </w:pPr>
          <w:r w:rsidRPr="000C36BD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0BFD356C59C34445BE31D51EE0D02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D56DE-831E-4206-84A7-462B4AF5EAF4}"/>
      </w:docPartPr>
      <w:docPartBody>
        <w:p w:rsidR="006276B4" w:rsidRDefault="006276B4" w:rsidP="006276B4">
          <w:pPr>
            <w:pStyle w:val="0BFD356C59C34445BE31D51EE0D022C31"/>
          </w:pPr>
          <w:r w:rsidRPr="0055256F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0740BCD4F2034CE9B957367CE32626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545B9-F500-4B25-85D8-8FE4E1949548}"/>
      </w:docPartPr>
      <w:docPartBody>
        <w:p w:rsidR="006276B4" w:rsidRDefault="006276B4" w:rsidP="006276B4">
          <w:pPr>
            <w:pStyle w:val="0740BCD4F2034CE9B957367CE326264A1"/>
          </w:pPr>
          <w:r w:rsidRPr="000C36BD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7753BB3461784A2D992481DCE40D6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A67F4-7848-447A-8D61-0FA714E08F1E}"/>
      </w:docPartPr>
      <w:docPartBody>
        <w:p w:rsidR="006276B4" w:rsidRDefault="006276B4" w:rsidP="006276B4">
          <w:pPr>
            <w:pStyle w:val="7753BB3461784A2D992481DCE40D63FA1"/>
          </w:pPr>
          <w:r w:rsidRPr="0055256F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AA077E07E08A4D86B62A5A4EBF10D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E2699-C318-4F8B-AE61-2D48D4687AD4}"/>
      </w:docPartPr>
      <w:docPartBody>
        <w:p w:rsidR="006276B4" w:rsidRDefault="006276B4" w:rsidP="006276B4">
          <w:pPr>
            <w:pStyle w:val="AA077E07E08A4D86B62A5A4EBF10D2BA1"/>
          </w:pPr>
          <w:r w:rsidRPr="000C36BD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3A66EECA487C4FECB7E5DB814C869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BDE2F-C17B-4674-9499-B918DB858844}"/>
      </w:docPartPr>
      <w:docPartBody>
        <w:p w:rsidR="006276B4" w:rsidRDefault="006276B4" w:rsidP="006276B4">
          <w:pPr>
            <w:pStyle w:val="3A66EECA487C4FECB7E5DB814C8698831"/>
          </w:pPr>
          <w:r w:rsidRPr="0055256F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8F3CBEFA3545498E8051AB9FC225B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021D0-8C7C-49F7-BD0D-65979F75E6CC}"/>
      </w:docPartPr>
      <w:docPartBody>
        <w:p w:rsidR="006276B4" w:rsidRDefault="006276B4" w:rsidP="006276B4">
          <w:pPr>
            <w:pStyle w:val="8F3CBEFA3545498E8051AB9FC225BC971"/>
          </w:pPr>
          <w:r w:rsidRPr="000E6747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53C6B2C8581B465788012BB404C0E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93BDF-B682-4945-B43B-3698C650AC0D}"/>
      </w:docPartPr>
      <w:docPartBody>
        <w:p w:rsidR="006276B4" w:rsidRDefault="006276B4" w:rsidP="006276B4">
          <w:pPr>
            <w:pStyle w:val="53C6B2C8581B465788012BB404C0E7631"/>
          </w:pPr>
          <w:r w:rsidRPr="004E4DE4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9345A89F264143BEA112D3B6E2063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48E86-D44D-45D2-AD92-675A062C2362}"/>
      </w:docPartPr>
      <w:docPartBody>
        <w:p w:rsidR="006276B4" w:rsidRDefault="006276B4" w:rsidP="006276B4">
          <w:pPr>
            <w:pStyle w:val="9345A89F264143BEA112D3B6E20631471"/>
          </w:pPr>
          <w:r w:rsidRPr="00AE3932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722E5E64D1DE4D189518F2F8653A6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84608-9EC3-44E8-A5D6-D23FEFF1C064}"/>
      </w:docPartPr>
      <w:docPartBody>
        <w:p w:rsidR="00DD4857" w:rsidRDefault="00EF7EA0" w:rsidP="00EF7EA0">
          <w:pPr>
            <w:pStyle w:val="722E5E64D1DE4D189518F2F8653A610D"/>
          </w:pPr>
          <w:r w:rsidRPr="00310F9A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72FBB58C7B52472D8BE56F8B9D640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38623-DA79-4F6E-9AD0-B16DE71865B8}"/>
      </w:docPartPr>
      <w:docPartBody>
        <w:p w:rsidR="00DD4857" w:rsidRDefault="00EF7EA0" w:rsidP="00EF7EA0">
          <w:pPr>
            <w:pStyle w:val="72FBB58C7B52472D8BE56F8B9D64046F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22B234B73B704CF195CD418A83A80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C7DA9-F31A-404B-B202-0E1C8F962FEB}"/>
      </w:docPartPr>
      <w:docPartBody>
        <w:p w:rsidR="00DD4857" w:rsidRDefault="00EF7EA0" w:rsidP="00EF7EA0">
          <w:pPr>
            <w:pStyle w:val="22B234B73B704CF195CD418A83A80990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3BF607DF30A94A0F8B2BA4CF6AB6E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3DC7D-DB80-4675-8CEC-2D394849E9AC}"/>
      </w:docPartPr>
      <w:docPartBody>
        <w:p w:rsidR="00DD4857" w:rsidRDefault="00EF7EA0" w:rsidP="00EF7EA0">
          <w:pPr>
            <w:pStyle w:val="3BF607DF30A94A0F8B2BA4CF6AB6E3DA"/>
          </w:pPr>
          <w:r w:rsidRPr="004E4DE4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8F1252EE5DCC47BB81FF24BDF9D0F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A7EBB-4DBF-493A-9D65-808397AE115F}"/>
      </w:docPartPr>
      <w:docPartBody>
        <w:p w:rsidR="00DD4857" w:rsidRDefault="00EF7EA0" w:rsidP="00EF7EA0">
          <w:pPr>
            <w:pStyle w:val="8F1252EE5DCC47BB81FF24BDF9D0FDB7"/>
          </w:pPr>
          <w:r w:rsidRPr="000E6747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F16A081B32F84B7F9A430E2D72D56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AE306-71C2-463F-AD71-9CBCD038E745}"/>
      </w:docPartPr>
      <w:docPartBody>
        <w:p w:rsidR="00DD4857" w:rsidRDefault="00EF7EA0" w:rsidP="00EF7EA0">
          <w:pPr>
            <w:pStyle w:val="F16A081B32F84B7F9A430E2D72D5647B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64C9308B273D4FD0AA99F1A7408CE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A68FD-14F6-4DE2-80E7-4AADF262E129}"/>
      </w:docPartPr>
      <w:docPartBody>
        <w:p w:rsidR="00DD4857" w:rsidRDefault="00EF7EA0" w:rsidP="00EF7EA0">
          <w:pPr>
            <w:pStyle w:val="64C9308B273D4FD0AA99F1A7408CEB3C"/>
          </w:pPr>
          <w:r w:rsidRPr="000E6747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F06C9EFA6EA44ACDADCD7E29C427D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7897A-9A08-4DF4-89ED-FE84211B1061}"/>
      </w:docPartPr>
      <w:docPartBody>
        <w:p w:rsidR="00DD4857" w:rsidRDefault="00EF7EA0" w:rsidP="00EF7EA0">
          <w:pPr>
            <w:pStyle w:val="F06C9EFA6EA44ACDADCD7E29C427D669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360E2D6086CA4CEABDA99F60A6E84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33B30-D84B-4C75-8810-78080B2BABC2}"/>
      </w:docPartPr>
      <w:docPartBody>
        <w:p w:rsidR="00DD4857" w:rsidRDefault="00EF7EA0" w:rsidP="00EF7EA0">
          <w:pPr>
            <w:pStyle w:val="360E2D6086CA4CEABDA99F60A6E84C11"/>
          </w:pPr>
          <w:r w:rsidRPr="000E6747">
            <w:rPr>
              <w:rStyle w:val="PlaceholderText"/>
              <w:color w:val="E7E6E6" w:themeColor="background2"/>
            </w:rPr>
            <w:t>Click here to enter text.</w:t>
          </w:r>
        </w:p>
      </w:docPartBody>
    </w:docPart>
    <w:docPart>
      <w:docPartPr>
        <w:name w:val="AEF829C4E6954F3AB37047DAF4479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5F14F-1F4C-4E7D-AA2A-07359C670ECF}"/>
      </w:docPartPr>
      <w:docPartBody>
        <w:p w:rsidR="00DD4857" w:rsidRDefault="00EF7EA0" w:rsidP="00EF7EA0">
          <w:pPr>
            <w:pStyle w:val="AEF829C4E6954F3AB37047DAF447946A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D3ADFA2F657E467BABF6B3AD98DD4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E4747-C4F3-4E97-A899-DE67D1910F08}"/>
      </w:docPartPr>
      <w:docPartBody>
        <w:p w:rsidR="00DD4857" w:rsidRDefault="00EF7EA0" w:rsidP="00EF7EA0">
          <w:pPr>
            <w:pStyle w:val="D3ADFA2F657E467BABF6B3AD98DD455E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5E6BB77E67DE4589B008882CC065B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3F1EA-1A45-4DC8-A46B-629478C33311}"/>
      </w:docPartPr>
      <w:docPartBody>
        <w:p w:rsidR="00DD4857" w:rsidRDefault="00EF7EA0" w:rsidP="00EF7EA0">
          <w:pPr>
            <w:pStyle w:val="5E6BB77E67DE4589B008882CC065B011"/>
          </w:pPr>
          <w:r w:rsidRPr="00462DC4">
            <w:rPr>
              <w:rStyle w:val="PlaceholderText"/>
              <w:color w:val="E7E6E6" w:themeColor="background2"/>
            </w:rPr>
            <w:t>Choose an item.</w:t>
          </w:r>
        </w:p>
      </w:docPartBody>
    </w:docPart>
    <w:docPart>
      <w:docPartPr>
        <w:name w:val="BC5872EE3C604D589A41E6858E0CE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B135F-368D-4ADE-8C0F-DD1FE1CB4B9A}"/>
      </w:docPartPr>
      <w:docPartBody>
        <w:p w:rsidR="00DD4857" w:rsidRDefault="00EF7EA0" w:rsidP="00EF7EA0">
          <w:pPr>
            <w:pStyle w:val="BC5872EE3C604D589A41E6858E0CEB54"/>
          </w:pPr>
          <w:r w:rsidRPr="00462DC4">
            <w:rPr>
              <w:rStyle w:val="PlaceholderText"/>
              <w:color w:val="E7E6E6" w:themeColor="background2"/>
            </w:rPr>
            <w:t>Choose an item.</w:t>
          </w:r>
        </w:p>
      </w:docPartBody>
    </w:docPart>
    <w:docPart>
      <w:docPartPr>
        <w:name w:val="844B1FFB11C34E1DB29F360E6CAD35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ED4F9-1553-4A19-9116-8AF31626D923}"/>
      </w:docPartPr>
      <w:docPartBody>
        <w:p w:rsidR="00DD4857" w:rsidRDefault="00EF7EA0" w:rsidP="00EF7EA0">
          <w:pPr>
            <w:pStyle w:val="844B1FFB11C34E1DB29F360E6CAD35C0"/>
          </w:pPr>
          <w:r w:rsidRPr="00462DC4">
            <w:rPr>
              <w:rStyle w:val="PlaceholderText"/>
              <w:color w:val="E7E6E6" w:themeColor="background2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BFF"/>
    <w:rsid w:val="00047ED5"/>
    <w:rsid w:val="0046204F"/>
    <w:rsid w:val="006276B4"/>
    <w:rsid w:val="00764EC8"/>
    <w:rsid w:val="00872A61"/>
    <w:rsid w:val="00A44D91"/>
    <w:rsid w:val="00B85BFF"/>
    <w:rsid w:val="00DD4857"/>
    <w:rsid w:val="00E9758E"/>
    <w:rsid w:val="00EF7EA0"/>
    <w:rsid w:val="00F11550"/>
    <w:rsid w:val="00FD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7EA0"/>
  </w:style>
  <w:style w:type="paragraph" w:customStyle="1" w:styleId="9E1B25F3CA814F55A3E65165F6FE0665">
    <w:name w:val="9E1B25F3CA814F55A3E65165F6FE0665"/>
  </w:style>
  <w:style w:type="paragraph" w:customStyle="1" w:styleId="7872EB690C8B419BBCEC67D2EAAF7633">
    <w:name w:val="7872EB690C8B419BBCEC67D2EAAF7633"/>
  </w:style>
  <w:style w:type="paragraph" w:customStyle="1" w:styleId="EB63995E640F4CFB90903090FFB618E5">
    <w:name w:val="EB63995E640F4CFB90903090FFB618E5"/>
  </w:style>
  <w:style w:type="paragraph" w:customStyle="1" w:styleId="5F918A2CF3A04A2CBCEED49629AE81F6">
    <w:name w:val="5F918A2CF3A04A2CBCEED49629AE81F6"/>
  </w:style>
  <w:style w:type="paragraph" w:customStyle="1" w:styleId="FB39D98D751043D28F344009C4AB36E1">
    <w:name w:val="FB39D98D751043D28F344009C4AB36E1"/>
  </w:style>
  <w:style w:type="paragraph" w:customStyle="1" w:styleId="D4A08AD2A9104A7E868AE151D4A62F21">
    <w:name w:val="D4A08AD2A9104A7E868AE151D4A62F21"/>
  </w:style>
  <w:style w:type="paragraph" w:customStyle="1" w:styleId="FD360C8D7C214B64AB8E40AE5E0EAD68">
    <w:name w:val="FD360C8D7C214B64AB8E40AE5E0EAD68"/>
  </w:style>
  <w:style w:type="paragraph" w:customStyle="1" w:styleId="9CE9F0EAD9CC495287A3BBEC573DA61B">
    <w:name w:val="9CE9F0EAD9CC495287A3BBEC573DA61B"/>
  </w:style>
  <w:style w:type="paragraph" w:customStyle="1" w:styleId="1A077925A2EF405C8EF4DA9A2CCECEBF">
    <w:name w:val="1A077925A2EF405C8EF4DA9A2CCECEBF"/>
  </w:style>
  <w:style w:type="paragraph" w:customStyle="1" w:styleId="5D2175F89AF74471AF35577E2141C68A">
    <w:name w:val="5D2175F89AF74471AF35577E2141C68A"/>
  </w:style>
  <w:style w:type="paragraph" w:customStyle="1" w:styleId="622DAB26DB324CB99C26BE4857AC620A">
    <w:name w:val="622DAB26DB324CB99C26BE4857AC620A"/>
  </w:style>
  <w:style w:type="paragraph" w:customStyle="1" w:styleId="211D213EDED243ADADA7DA3D7DAF74E8">
    <w:name w:val="211D213EDED243ADADA7DA3D7DAF74E8"/>
  </w:style>
  <w:style w:type="paragraph" w:customStyle="1" w:styleId="24294B2BAE114929A5A5DA3380564E03">
    <w:name w:val="24294B2BAE114929A5A5DA3380564E03"/>
  </w:style>
  <w:style w:type="paragraph" w:customStyle="1" w:styleId="0AB63DC6CCFB49B9A8462F7B03FE9FD0">
    <w:name w:val="0AB63DC6CCFB49B9A8462F7B03FE9FD0"/>
  </w:style>
  <w:style w:type="paragraph" w:customStyle="1" w:styleId="FBC4913D08E541ADBB3FA6C395EA65B8">
    <w:name w:val="FBC4913D08E541ADBB3FA6C395EA65B8"/>
  </w:style>
  <w:style w:type="paragraph" w:customStyle="1" w:styleId="8AAB7EC2238E4AB8A7E725C35ADBB1D8">
    <w:name w:val="8AAB7EC2238E4AB8A7E725C35ADBB1D8"/>
  </w:style>
  <w:style w:type="paragraph" w:customStyle="1" w:styleId="FA3CDBBA3B664DFB8DEE917E41C79964">
    <w:name w:val="FA3CDBBA3B664DFB8DEE917E41C79964"/>
  </w:style>
  <w:style w:type="paragraph" w:customStyle="1" w:styleId="5EE6C86E6F10496EA05E7E3DE3508E3D">
    <w:name w:val="5EE6C86E6F10496EA05E7E3DE3508E3D"/>
  </w:style>
  <w:style w:type="paragraph" w:customStyle="1" w:styleId="B511EF88D33D4886B37FDDB1F145A2FA">
    <w:name w:val="B511EF88D33D4886B37FDDB1F145A2FA"/>
  </w:style>
  <w:style w:type="paragraph" w:customStyle="1" w:styleId="0E6786FC7E9F40118EB36D1A4B1E0E8A">
    <w:name w:val="0E6786FC7E9F40118EB36D1A4B1E0E8A"/>
  </w:style>
  <w:style w:type="paragraph" w:customStyle="1" w:styleId="F557CC96274B401A9063E26A31FC1E59">
    <w:name w:val="F557CC96274B401A9063E26A31FC1E59"/>
  </w:style>
  <w:style w:type="paragraph" w:customStyle="1" w:styleId="BE33C5960AF54E3FABEC96514A9570BA">
    <w:name w:val="BE33C5960AF54E3FABEC96514A9570BA"/>
  </w:style>
  <w:style w:type="paragraph" w:customStyle="1" w:styleId="D3690DE10E1941C5A211136F1DE02289">
    <w:name w:val="D3690DE10E1941C5A211136F1DE02289"/>
  </w:style>
  <w:style w:type="paragraph" w:customStyle="1" w:styleId="C1A4A43CD8F5450E80D7D625FBB748E5">
    <w:name w:val="C1A4A43CD8F5450E80D7D625FBB748E5"/>
  </w:style>
  <w:style w:type="paragraph" w:customStyle="1" w:styleId="099FA8599EBA4408AD83AFE7AA4474E0">
    <w:name w:val="099FA8599EBA4408AD83AFE7AA4474E0"/>
  </w:style>
  <w:style w:type="paragraph" w:customStyle="1" w:styleId="7B3AD36226FA485FACE8C2F236758144">
    <w:name w:val="7B3AD36226FA485FACE8C2F236758144"/>
  </w:style>
  <w:style w:type="paragraph" w:customStyle="1" w:styleId="CFAE06BC124F47F58CC9E4B91126AE1E">
    <w:name w:val="CFAE06BC124F47F58CC9E4B91126AE1E"/>
  </w:style>
  <w:style w:type="paragraph" w:customStyle="1" w:styleId="D35C8EE285464288BB305FB2D3A9C931">
    <w:name w:val="D35C8EE285464288BB305FB2D3A9C931"/>
  </w:style>
  <w:style w:type="paragraph" w:customStyle="1" w:styleId="5245FCBD05B646BBB2BFE36651889699">
    <w:name w:val="5245FCBD05B646BBB2BFE36651889699"/>
  </w:style>
  <w:style w:type="paragraph" w:customStyle="1" w:styleId="D35BD494E40B4D31B1FDBEFF26173A7B">
    <w:name w:val="D35BD494E40B4D31B1FDBEFF26173A7B"/>
  </w:style>
  <w:style w:type="paragraph" w:customStyle="1" w:styleId="F76BE1BEABE24F10832CEE04E2FC875B">
    <w:name w:val="F76BE1BEABE24F10832CEE04E2FC875B"/>
  </w:style>
  <w:style w:type="paragraph" w:customStyle="1" w:styleId="3D58A15606A34C49838AF183AF2952EE">
    <w:name w:val="3D58A15606A34C49838AF183AF2952EE"/>
  </w:style>
  <w:style w:type="paragraph" w:customStyle="1" w:styleId="B38F957E2DB34F6AAD72B57793E440D7">
    <w:name w:val="B38F957E2DB34F6AAD72B57793E440D7"/>
  </w:style>
  <w:style w:type="paragraph" w:customStyle="1" w:styleId="19705BDCF98442A0BD6CF730118FBA2F">
    <w:name w:val="19705BDCF98442A0BD6CF730118FBA2F"/>
  </w:style>
  <w:style w:type="paragraph" w:customStyle="1" w:styleId="8068F153569445009475A99C071081F3">
    <w:name w:val="8068F153569445009475A99C071081F3"/>
  </w:style>
  <w:style w:type="paragraph" w:customStyle="1" w:styleId="16EC9C55520144AB8B260F0A5FC7D789">
    <w:name w:val="16EC9C55520144AB8B260F0A5FC7D789"/>
  </w:style>
  <w:style w:type="paragraph" w:customStyle="1" w:styleId="C6836F47C53A41B2AC17F6B4E6711387">
    <w:name w:val="C6836F47C53A41B2AC17F6B4E6711387"/>
  </w:style>
  <w:style w:type="paragraph" w:customStyle="1" w:styleId="37FFA562F5B040D78CF3F6A3ACD08E86">
    <w:name w:val="37FFA562F5B040D78CF3F6A3ACD08E86"/>
  </w:style>
  <w:style w:type="paragraph" w:customStyle="1" w:styleId="8E9B6B85FA5749B0B1277BCC31BF7ECE">
    <w:name w:val="8E9B6B85FA5749B0B1277BCC31BF7ECE"/>
  </w:style>
  <w:style w:type="paragraph" w:customStyle="1" w:styleId="13A8F8A21B3847CEB11AE3EADC9F3921">
    <w:name w:val="13A8F8A21B3847CEB11AE3EADC9F3921"/>
  </w:style>
  <w:style w:type="paragraph" w:customStyle="1" w:styleId="F6C411A343EC4DFAABA305AFA80B35C4">
    <w:name w:val="F6C411A343EC4DFAABA305AFA80B35C4"/>
  </w:style>
  <w:style w:type="paragraph" w:customStyle="1" w:styleId="4B76B3121A2947448E374627622967AD">
    <w:name w:val="4B76B3121A2947448E374627622967AD"/>
  </w:style>
  <w:style w:type="paragraph" w:customStyle="1" w:styleId="16FFC776F2A140DA9049ED914E2C1CCA">
    <w:name w:val="16FFC776F2A140DA9049ED914E2C1CCA"/>
  </w:style>
  <w:style w:type="paragraph" w:customStyle="1" w:styleId="BAFABC1999504794A0B8DD2476FEFCE2">
    <w:name w:val="BAFABC1999504794A0B8DD2476FEFCE2"/>
  </w:style>
  <w:style w:type="paragraph" w:customStyle="1" w:styleId="FFD402CCF79A40289DC85A19C2A1B515">
    <w:name w:val="FFD402CCF79A40289DC85A19C2A1B515"/>
  </w:style>
  <w:style w:type="paragraph" w:customStyle="1" w:styleId="D58F2B9E851E4E3DB27ECB88AA3342EF">
    <w:name w:val="D58F2B9E851E4E3DB27ECB88AA3342EF"/>
  </w:style>
  <w:style w:type="paragraph" w:customStyle="1" w:styleId="9D8B98363F344BEFAF9D66DCF27B638D">
    <w:name w:val="9D8B98363F344BEFAF9D66DCF27B638D"/>
  </w:style>
  <w:style w:type="paragraph" w:customStyle="1" w:styleId="4B5D92F2E2BF45118BD78FB0DB3DB09F">
    <w:name w:val="4B5D92F2E2BF45118BD78FB0DB3DB09F"/>
  </w:style>
  <w:style w:type="paragraph" w:customStyle="1" w:styleId="0E2CFDACF7FD4832BE4CDB9CA87466CA">
    <w:name w:val="0E2CFDACF7FD4832BE4CDB9CA87466CA"/>
  </w:style>
  <w:style w:type="paragraph" w:customStyle="1" w:styleId="AC699AC53EC242E98A7B13C745C2BCC8">
    <w:name w:val="AC699AC53EC242E98A7B13C745C2BCC8"/>
  </w:style>
  <w:style w:type="paragraph" w:customStyle="1" w:styleId="B0597769858F423FAFDED38B6ED7BE53">
    <w:name w:val="B0597769858F423FAFDED38B6ED7BE53"/>
  </w:style>
  <w:style w:type="paragraph" w:customStyle="1" w:styleId="B5D24F2BA80D4A40B7DD04A92806E835">
    <w:name w:val="B5D24F2BA80D4A40B7DD04A92806E835"/>
  </w:style>
  <w:style w:type="paragraph" w:customStyle="1" w:styleId="F63269E97D3F42F1B6FF6D6613296B70">
    <w:name w:val="F63269E97D3F42F1B6FF6D6613296B70"/>
  </w:style>
  <w:style w:type="paragraph" w:customStyle="1" w:styleId="369C0BFD7E1F40EE956741597F17455E">
    <w:name w:val="369C0BFD7E1F40EE956741597F17455E"/>
  </w:style>
  <w:style w:type="paragraph" w:customStyle="1" w:styleId="63FB55CA6789460388A0BD42AE2B3BB4">
    <w:name w:val="63FB55CA6789460388A0BD42AE2B3BB4"/>
  </w:style>
  <w:style w:type="paragraph" w:customStyle="1" w:styleId="A499A63D0F104BE58C7B8ED6121D2370">
    <w:name w:val="A499A63D0F104BE58C7B8ED6121D2370"/>
  </w:style>
  <w:style w:type="paragraph" w:customStyle="1" w:styleId="07FF6CECECA3419B902A6948C555DD50">
    <w:name w:val="07FF6CECECA3419B902A6948C555DD50"/>
  </w:style>
  <w:style w:type="paragraph" w:customStyle="1" w:styleId="F5F527A17A0843ED977F8AC0CC35EAB2">
    <w:name w:val="F5F527A17A0843ED977F8AC0CC35EAB2"/>
  </w:style>
  <w:style w:type="paragraph" w:customStyle="1" w:styleId="F981F5515CAB480887A2A60B294824D6">
    <w:name w:val="F981F5515CAB480887A2A60B294824D6"/>
  </w:style>
  <w:style w:type="paragraph" w:customStyle="1" w:styleId="478A034B56BC493D898378E491F10F3E">
    <w:name w:val="478A034B56BC493D898378E491F10F3E"/>
  </w:style>
  <w:style w:type="paragraph" w:customStyle="1" w:styleId="3064AD6E605841EB91ABC3699B90680A">
    <w:name w:val="3064AD6E605841EB91ABC3699B90680A"/>
  </w:style>
  <w:style w:type="paragraph" w:customStyle="1" w:styleId="CFDC6094CE044428965751B894FABE87">
    <w:name w:val="CFDC6094CE044428965751B894FABE87"/>
  </w:style>
  <w:style w:type="paragraph" w:customStyle="1" w:styleId="39EAE4B2D753487CB9D6E2491A0055C1">
    <w:name w:val="39EAE4B2D753487CB9D6E2491A0055C1"/>
  </w:style>
  <w:style w:type="paragraph" w:customStyle="1" w:styleId="F950CF13468844E191ADBCDAA6F53321">
    <w:name w:val="F950CF13468844E191ADBCDAA6F53321"/>
  </w:style>
  <w:style w:type="paragraph" w:customStyle="1" w:styleId="946461D2E406480AA6CA0FE7CD660E35">
    <w:name w:val="946461D2E406480AA6CA0FE7CD660E35"/>
  </w:style>
  <w:style w:type="paragraph" w:customStyle="1" w:styleId="7CBCB84794FB4BA98AA331F5AC62BA37">
    <w:name w:val="7CBCB84794FB4BA98AA331F5AC62BA37"/>
  </w:style>
  <w:style w:type="paragraph" w:customStyle="1" w:styleId="A01CE24D45AE45D39668D0E6B320EF8D">
    <w:name w:val="A01CE24D45AE45D39668D0E6B320EF8D"/>
  </w:style>
  <w:style w:type="paragraph" w:customStyle="1" w:styleId="9B9541D3BE6F402199698DDA62491CF3">
    <w:name w:val="9B9541D3BE6F402199698DDA62491CF3"/>
  </w:style>
  <w:style w:type="paragraph" w:customStyle="1" w:styleId="4EDB6ABB0493412E9253A1DB540377C4">
    <w:name w:val="4EDB6ABB0493412E9253A1DB540377C4"/>
  </w:style>
  <w:style w:type="paragraph" w:customStyle="1" w:styleId="589F5B799046480DAC19A5697523B19A">
    <w:name w:val="589F5B799046480DAC19A5697523B19A"/>
  </w:style>
  <w:style w:type="paragraph" w:customStyle="1" w:styleId="F351482AE7D94591AF85129E7A78C811">
    <w:name w:val="F351482AE7D94591AF85129E7A78C811"/>
  </w:style>
  <w:style w:type="paragraph" w:customStyle="1" w:styleId="A678B87E875F4CA39F79F06C96C3B369">
    <w:name w:val="A678B87E875F4CA39F79F06C96C3B369"/>
  </w:style>
  <w:style w:type="paragraph" w:customStyle="1" w:styleId="F206E02F1E8A4E54BDABC4FD005F79B3">
    <w:name w:val="F206E02F1E8A4E54BDABC4FD005F79B3"/>
  </w:style>
  <w:style w:type="paragraph" w:customStyle="1" w:styleId="297D979CBE684799A7750F7E73CB1C72">
    <w:name w:val="297D979CBE684799A7750F7E73CB1C72"/>
  </w:style>
  <w:style w:type="paragraph" w:customStyle="1" w:styleId="FCC927940A3E48439FCAEC8111E42912">
    <w:name w:val="FCC927940A3E48439FCAEC8111E42912"/>
  </w:style>
  <w:style w:type="paragraph" w:customStyle="1" w:styleId="F0DA9D63BF6C4B519B6039D40ECF4FCA">
    <w:name w:val="F0DA9D63BF6C4B519B6039D40ECF4FCA"/>
  </w:style>
  <w:style w:type="paragraph" w:customStyle="1" w:styleId="AC45373819674676ABC0754F0B352CD4">
    <w:name w:val="AC45373819674676ABC0754F0B352CD4"/>
  </w:style>
  <w:style w:type="paragraph" w:customStyle="1" w:styleId="D307022DF8E44451AFE31A6136F33A53">
    <w:name w:val="D307022DF8E44451AFE31A6136F33A53"/>
  </w:style>
  <w:style w:type="paragraph" w:customStyle="1" w:styleId="848E589DE69D4AB18C60E2B923051422">
    <w:name w:val="848E589DE69D4AB18C60E2B923051422"/>
  </w:style>
  <w:style w:type="paragraph" w:customStyle="1" w:styleId="FF98C575EA014596B7DE18B4E1A99826">
    <w:name w:val="FF98C575EA014596B7DE18B4E1A99826"/>
  </w:style>
  <w:style w:type="paragraph" w:customStyle="1" w:styleId="50D7733C04AD4325B7C47C69085C4B29">
    <w:name w:val="50D7733C04AD4325B7C47C69085C4B29"/>
  </w:style>
  <w:style w:type="paragraph" w:customStyle="1" w:styleId="55CAA73415364361858E08B9A8A72074">
    <w:name w:val="55CAA73415364361858E08B9A8A72074"/>
    <w:rsid w:val="00B85BFF"/>
  </w:style>
  <w:style w:type="paragraph" w:customStyle="1" w:styleId="60C8DBB268254FEB995321960A54B950">
    <w:name w:val="60C8DBB268254FEB995321960A54B950"/>
    <w:rsid w:val="00B85BFF"/>
  </w:style>
  <w:style w:type="paragraph" w:customStyle="1" w:styleId="E55F46F4DC974C76B5AC2450C48919E9">
    <w:name w:val="E55F46F4DC974C76B5AC2450C48919E9"/>
    <w:rsid w:val="00B85BFF"/>
  </w:style>
  <w:style w:type="paragraph" w:customStyle="1" w:styleId="EEB64E51DB444B3F90680EEDC060DA1F">
    <w:name w:val="EEB64E51DB444B3F90680EEDC060DA1F"/>
    <w:rsid w:val="00B85BFF"/>
  </w:style>
  <w:style w:type="paragraph" w:customStyle="1" w:styleId="72E093165D024A64A5126A08BDFFEA36">
    <w:name w:val="72E093165D024A64A5126A08BDFFEA36"/>
    <w:rsid w:val="00B85BFF"/>
  </w:style>
  <w:style w:type="paragraph" w:customStyle="1" w:styleId="FA8746C650BA495891B61F7C91CC0305">
    <w:name w:val="FA8746C650BA495891B61F7C91CC0305"/>
    <w:rsid w:val="00B85BFF"/>
  </w:style>
  <w:style w:type="paragraph" w:customStyle="1" w:styleId="24BA3C525CDC4665AA5668B2DC951853">
    <w:name w:val="24BA3C525CDC4665AA5668B2DC951853"/>
    <w:rsid w:val="00B85BFF"/>
  </w:style>
  <w:style w:type="paragraph" w:customStyle="1" w:styleId="7EB97D03843047248F445CFD56D2DDDD">
    <w:name w:val="7EB97D03843047248F445CFD56D2DDDD"/>
    <w:rsid w:val="00B85BFF"/>
  </w:style>
  <w:style w:type="paragraph" w:customStyle="1" w:styleId="8590558564954D38AA8519B9D0AE51ED">
    <w:name w:val="8590558564954D38AA8519B9D0AE51ED"/>
    <w:rsid w:val="00B85BFF"/>
  </w:style>
  <w:style w:type="paragraph" w:customStyle="1" w:styleId="74E2BEAF41A74D26A37DA5C2086B53E8">
    <w:name w:val="74E2BEAF41A74D26A37DA5C2086B53E8"/>
    <w:rsid w:val="00B85BFF"/>
  </w:style>
  <w:style w:type="paragraph" w:customStyle="1" w:styleId="00B697D1B0BF4583B5D5A383D4703DC0">
    <w:name w:val="00B697D1B0BF4583B5D5A383D4703DC0"/>
    <w:rsid w:val="00B85BFF"/>
  </w:style>
  <w:style w:type="paragraph" w:customStyle="1" w:styleId="A533471FDA0442CE9E9E64CAB8FACC5A">
    <w:name w:val="A533471FDA0442CE9E9E64CAB8FACC5A"/>
    <w:rsid w:val="00B85BFF"/>
  </w:style>
  <w:style w:type="paragraph" w:customStyle="1" w:styleId="408121C39BD14C83B6C3F0786FFCAA42">
    <w:name w:val="408121C39BD14C83B6C3F0786FFCAA42"/>
    <w:rsid w:val="00B85BFF"/>
  </w:style>
  <w:style w:type="paragraph" w:customStyle="1" w:styleId="5AEDCB4D776847A9B0FA94AC88B6F451">
    <w:name w:val="5AEDCB4D776847A9B0FA94AC88B6F451"/>
    <w:rsid w:val="00B85BFF"/>
  </w:style>
  <w:style w:type="paragraph" w:customStyle="1" w:styleId="C423CDF1754743319F48E22BDF22EE11">
    <w:name w:val="C423CDF1754743319F48E22BDF22EE11"/>
    <w:rsid w:val="00B85BFF"/>
  </w:style>
  <w:style w:type="paragraph" w:customStyle="1" w:styleId="B7DCA83991AA42618772FFC0099CBA3A">
    <w:name w:val="B7DCA83991AA42618772FFC0099CBA3A"/>
    <w:rsid w:val="00B85BFF"/>
  </w:style>
  <w:style w:type="paragraph" w:customStyle="1" w:styleId="5E1D4A0119A24612BC9D22767BFCBF08">
    <w:name w:val="5E1D4A0119A24612BC9D22767BFCBF08"/>
    <w:rsid w:val="00B85BFF"/>
  </w:style>
  <w:style w:type="paragraph" w:customStyle="1" w:styleId="5AB1833557D749A7BE32C91AB6D3C6B1">
    <w:name w:val="5AB1833557D749A7BE32C91AB6D3C6B1"/>
    <w:rsid w:val="00B85BFF"/>
  </w:style>
  <w:style w:type="paragraph" w:customStyle="1" w:styleId="A63F5010D7004AC998C8B3927DD2F9F2">
    <w:name w:val="A63F5010D7004AC998C8B3927DD2F9F2"/>
    <w:rsid w:val="00B85BFF"/>
  </w:style>
  <w:style w:type="paragraph" w:customStyle="1" w:styleId="DA5A3DF53BA74271ABDC19A88406F7FD">
    <w:name w:val="DA5A3DF53BA74271ABDC19A88406F7FD"/>
    <w:rsid w:val="00B85BFF"/>
  </w:style>
  <w:style w:type="paragraph" w:customStyle="1" w:styleId="AA8FD83BF6224E628FCBE6D40BF03B36">
    <w:name w:val="AA8FD83BF6224E628FCBE6D40BF03B36"/>
    <w:rsid w:val="00B85BFF"/>
  </w:style>
  <w:style w:type="paragraph" w:customStyle="1" w:styleId="DEFCD609D02849D395E1EDA16E2242D9">
    <w:name w:val="DEFCD609D02849D395E1EDA16E2242D9"/>
    <w:rsid w:val="00B85BFF"/>
  </w:style>
  <w:style w:type="paragraph" w:customStyle="1" w:styleId="95301750E4FC4DA88182AE957D433855">
    <w:name w:val="95301750E4FC4DA88182AE957D433855"/>
    <w:rsid w:val="00B85BFF"/>
  </w:style>
  <w:style w:type="paragraph" w:customStyle="1" w:styleId="92435357FE4440828E48782C3257B3CC">
    <w:name w:val="92435357FE4440828E48782C3257B3CC"/>
    <w:rsid w:val="00B85BFF"/>
  </w:style>
  <w:style w:type="paragraph" w:customStyle="1" w:styleId="E323FCDE11CE4AF8A72D37E80454DA7E">
    <w:name w:val="E323FCDE11CE4AF8A72D37E80454DA7E"/>
    <w:rsid w:val="00B85BFF"/>
  </w:style>
  <w:style w:type="paragraph" w:customStyle="1" w:styleId="9E991130286D44BA9AC606C3206B9F0A">
    <w:name w:val="9E991130286D44BA9AC606C3206B9F0A"/>
    <w:rsid w:val="00B85BFF"/>
  </w:style>
  <w:style w:type="paragraph" w:customStyle="1" w:styleId="18A07B258C1A4D9587F40A7211EDE738">
    <w:name w:val="18A07B258C1A4D9587F40A7211EDE738"/>
    <w:rsid w:val="00B85BFF"/>
  </w:style>
  <w:style w:type="paragraph" w:customStyle="1" w:styleId="AECCB176AC7F444790E9D98DCD27596A">
    <w:name w:val="AECCB176AC7F444790E9D98DCD27596A"/>
    <w:rsid w:val="00B85BFF"/>
  </w:style>
  <w:style w:type="paragraph" w:customStyle="1" w:styleId="DA9250A719D645EE99D8832DE1607AA7">
    <w:name w:val="DA9250A719D645EE99D8832DE1607AA7"/>
    <w:rsid w:val="00B85BFF"/>
  </w:style>
  <w:style w:type="paragraph" w:customStyle="1" w:styleId="9C257486566D4AC2B922BF6DB5C1E46C">
    <w:name w:val="9C257486566D4AC2B922BF6DB5C1E46C"/>
    <w:rsid w:val="00B85BFF"/>
  </w:style>
  <w:style w:type="paragraph" w:customStyle="1" w:styleId="088463A0FF1749429A10B3FAFDDF6A02">
    <w:name w:val="088463A0FF1749429A10B3FAFDDF6A02"/>
    <w:rsid w:val="00B85BFF"/>
  </w:style>
  <w:style w:type="paragraph" w:customStyle="1" w:styleId="68F6207B9A604FE780A801EA0AF40E8B">
    <w:name w:val="68F6207B9A604FE780A801EA0AF40E8B"/>
    <w:rsid w:val="00B85BFF"/>
  </w:style>
  <w:style w:type="paragraph" w:customStyle="1" w:styleId="A1AC75B7498C44B2AE5400631B6AB066">
    <w:name w:val="A1AC75B7498C44B2AE5400631B6AB066"/>
    <w:rsid w:val="00B85BFF"/>
  </w:style>
  <w:style w:type="paragraph" w:customStyle="1" w:styleId="9A36F6DDB2FF48248F67D819EB2F84EA">
    <w:name w:val="9A36F6DDB2FF48248F67D819EB2F84EA"/>
    <w:rsid w:val="00B85BFF"/>
  </w:style>
  <w:style w:type="paragraph" w:customStyle="1" w:styleId="DF0CA7DC4C0347BDAD5F2B7B3FF4ED28">
    <w:name w:val="DF0CA7DC4C0347BDAD5F2B7B3FF4ED28"/>
    <w:rsid w:val="00B85BFF"/>
  </w:style>
  <w:style w:type="paragraph" w:customStyle="1" w:styleId="E3D1568A74AD41A693CA9D5FF31BAD86">
    <w:name w:val="E3D1568A74AD41A693CA9D5FF31BAD86"/>
    <w:rsid w:val="00B85BFF"/>
  </w:style>
  <w:style w:type="paragraph" w:customStyle="1" w:styleId="E4D4037E84CA48C981F172913FF6B39C">
    <w:name w:val="E4D4037E84CA48C981F172913FF6B39C"/>
    <w:rsid w:val="00B85BFF"/>
  </w:style>
  <w:style w:type="paragraph" w:customStyle="1" w:styleId="D5B43CD689754AA2835A8D6E87BEFD88">
    <w:name w:val="D5B43CD689754AA2835A8D6E87BEFD88"/>
    <w:rsid w:val="00B85BFF"/>
  </w:style>
  <w:style w:type="paragraph" w:customStyle="1" w:styleId="F86FF98C8F6640308212D02DC0E57C5A">
    <w:name w:val="F86FF98C8F6640308212D02DC0E57C5A"/>
    <w:rsid w:val="00B85BFF"/>
  </w:style>
  <w:style w:type="paragraph" w:customStyle="1" w:styleId="D8E6BA15FA2D446B9A5C80582D997A4C">
    <w:name w:val="D8E6BA15FA2D446B9A5C80582D997A4C"/>
    <w:rsid w:val="00B85BFF"/>
  </w:style>
  <w:style w:type="paragraph" w:customStyle="1" w:styleId="F57366787C8D488A8C4DEB7EA2D7EE91">
    <w:name w:val="F57366787C8D488A8C4DEB7EA2D7EE91"/>
    <w:rsid w:val="00B85BFF"/>
  </w:style>
  <w:style w:type="paragraph" w:customStyle="1" w:styleId="46F312ACFC8843F69B7E060FAB44CCBE">
    <w:name w:val="46F312ACFC8843F69B7E060FAB44CCBE"/>
    <w:rsid w:val="00B85BFF"/>
  </w:style>
  <w:style w:type="paragraph" w:customStyle="1" w:styleId="2C05FBC061B74E9E962354635094D4EA">
    <w:name w:val="2C05FBC061B74E9E962354635094D4EA"/>
    <w:rsid w:val="00B85BFF"/>
  </w:style>
  <w:style w:type="paragraph" w:customStyle="1" w:styleId="F858CC6F49744EE0A1DCC8ABB88B18E3">
    <w:name w:val="F858CC6F49744EE0A1DCC8ABB88B18E3"/>
    <w:rsid w:val="00B85BFF"/>
  </w:style>
  <w:style w:type="paragraph" w:customStyle="1" w:styleId="FD92C618F14A441E824CA2DC868E76B7">
    <w:name w:val="FD92C618F14A441E824CA2DC868E76B7"/>
    <w:rsid w:val="00B85BFF"/>
  </w:style>
  <w:style w:type="paragraph" w:customStyle="1" w:styleId="BECC8B6DD8684C418941631D4DD01DC0">
    <w:name w:val="BECC8B6DD8684C418941631D4DD01DC0"/>
    <w:rsid w:val="00B85BFF"/>
  </w:style>
  <w:style w:type="paragraph" w:customStyle="1" w:styleId="52B145B1444B488EAB35545E0F6F2259">
    <w:name w:val="52B145B1444B488EAB35545E0F6F2259"/>
    <w:rsid w:val="00B85BFF"/>
  </w:style>
  <w:style w:type="paragraph" w:customStyle="1" w:styleId="4A0A256C0F9E40B48ECEA5E162D61251">
    <w:name w:val="4A0A256C0F9E40B48ECEA5E162D61251"/>
    <w:rsid w:val="00B85BFF"/>
  </w:style>
  <w:style w:type="paragraph" w:customStyle="1" w:styleId="99B93F380BB641799286E0379DB35F90">
    <w:name w:val="99B93F380BB641799286E0379DB35F90"/>
    <w:rsid w:val="00B85BFF"/>
  </w:style>
  <w:style w:type="paragraph" w:customStyle="1" w:styleId="9B9039AA39E6449D8C835261A768FE5E">
    <w:name w:val="9B9039AA39E6449D8C835261A768FE5E"/>
    <w:rsid w:val="00B85BFF"/>
  </w:style>
  <w:style w:type="paragraph" w:customStyle="1" w:styleId="8E810D7F7946480686E2B5784C5C0859">
    <w:name w:val="8E810D7F7946480686E2B5784C5C0859"/>
    <w:rsid w:val="00B85BFF"/>
  </w:style>
  <w:style w:type="paragraph" w:customStyle="1" w:styleId="5085D6689B75435AABEB9E8D3BFB6588">
    <w:name w:val="5085D6689B75435AABEB9E8D3BFB6588"/>
    <w:rsid w:val="00B85BFF"/>
  </w:style>
  <w:style w:type="paragraph" w:customStyle="1" w:styleId="A4E472C36FFE4FA0AF5D569A08D64B6D">
    <w:name w:val="A4E472C36FFE4FA0AF5D569A08D64B6D"/>
    <w:rsid w:val="00B85BFF"/>
  </w:style>
  <w:style w:type="paragraph" w:customStyle="1" w:styleId="582B90F8DDA54FF5AB0B114E4FEC1068">
    <w:name w:val="582B90F8DDA54FF5AB0B114E4FEC1068"/>
    <w:rsid w:val="00B85BFF"/>
  </w:style>
  <w:style w:type="paragraph" w:customStyle="1" w:styleId="5D624F105BF84E40A192DA0B3958A89C">
    <w:name w:val="5D624F105BF84E40A192DA0B3958A89C"/>
    <w:rsid w:val="00B85BFF"/>
  </w:style>
  <w:style w:type="paragraph" w:customStyle="1" w:styleId="F1CDB65D80094A57B7E6EFEDC0EEA889">
    <w:name w:val="F1CDB65D80094A57B7E6EFEDC0EEA889"/>
    <w:rsid w:val="00B85BFF"/>
  </w:style>
  <w:style w:type="paragraph" w:customStyle="1" w:styleId="D8FAE8B163244FA8BF5FD551662FDA19">
    <w:name w:val="D8FAE8B163244FA8BF5FD551662FDA19"/>
    <w:rsid w:val="00B85BFF"/>
  </w:style>
  <w:style w:type="paragraph" w:customStyle="1" w:styleId="34FC26D73B17455380589129BF55887C">
    <w:name w:val="34FC26D73B17455380589129BF55887C"/>
    <w:rsid w:val="00B85BFF"/>
  </w:style>
  <w:style w:type="paragraph" w:customStyle="1" w:styleId="4EC5BDDE72BC4044911C2EF5E76D1880">
    <w:name w:val="4EC5BDDE72BC4044911C2EF5E76D1880"/>
    <w:rsid w:val="00B85BFF"/>
  </w:style>
  <w:style w:type="paragraph" w:customStyle="1" w:styleId="3E5F9F1D3AE047AB827428BD51320D58">
    <w:name w:val="3E5F9F1D3AE047AB827428BD51320D58"/>
    <w:rsid w:val="00B85BFF"/>
  </w:style>
  <w:style w:type="paragraph" w:customStyle="1" w:styleId="7126FD65228A4D69B2634644B467935B">
    <w:name w:val="7126FD65228A4D69B2634644B467935B"/>
    <w:rsid w:val="00B85BFF"/>
  </w:style>
  <w:style w:type="paragraph" w:customStyle="1" w:styleId="FCDC94F789CB4E60BD1715A67A6E5A6B">
    <w:name w:val="FCDC94F789CB4E60BD1715A67A6E5A6B"/>
    <w:rsid w:val="00B85BFF"/>
  </w:style>
  <w:style w:type="paragraph" w:customStyle="1" w:styleId="62E089BACBFE489485E397D930E20AF5">
    <w:name w:val="62E089BACBFE489485E397D930E20AF5"/>
    <w:rsid w:val="00B85BFF"/>
  </w:style>
  <w:style w:type="paragraph" w:customStyle="1" w:styleId="C82E6E61D943498489E606652C63DAFD">
    <w:name w:val="C82E6E61D943498489E606652C63DAFD"/>
    <w:rsid w:val="00B85BFF"/>
  </w:style>
  <w:style w:type="paragraph" w:customStyle="1" w:styleId="FB9D5FB44BAE439E89ED8DCE8FD2DD3D">
    <w:name w:val="FB9D5FB44BAE439E89ED8DCE8FD2DD3D"/>
    <w:rsid w:val="00B85BFF"/>
  </w:style>
  <w:style w:type="paragraph" w:customStyle="1" w:styleId="BBAF87AEE939421ABFE33CFA2D838DF4">
    <w:name w:val="BBAF87AEE939421ABFE33CFA2D838DF4"/>
    <w:rsid w:val="00B85BFF"/>
  </w:style>
  <w:style w:type="paragraph" w:customStyle="1" w:styleId="ADADCA2A31044DB98DF439223E11A9D0">
    <w:name w:val="ADADCA2A31044DB98DF439223E11A9D0"/>
    <w:rsid w:val="00B85BFF"/>
  </w:style>
  <w:style w:type="paragraph" w:customStyle="1" w:styleId="8611E5640A5E4F6DB89DB80B22AE1385">
    <w:name w:val="8611E5640A5E4F6DB89DB80B22AE1385"/>
    <w:rsid w:val="00B85BFF"/>
  </w:style>
  <w:style w:type="paragraph" w:customStyle="1" w:styleId="82F06A43D5F84226981BE0706F0D7B20">
    <w:name w:val="82F06A43D5F84226981BE0706F0D7B20"/>
    <w:rsid w:val="00B85BFF"/>
  </w:style>
  <w:style w:type="paragraph" w:customStyle="1" w:styleId="D14C3688C6BC46A3A4B522B4AF99A3CA">
    <w:name w:val="D14C3688C6BC46A3A4B522B4AF99A3CA"/>
    <w:rsid w:val="00B85BFF"/>
  </w:style>
  <w:style w:type="paragraph" w:customStyle="1" w:styleId="2B94136CCCB44412B7BCA24A04EFAAF9">
    <w:name w:val="2B94136CCCB44412B7BCA24A04EFAAF9"/>
    <w:rsid w:val="00B85BFF"/>
  </w:style>
  <w:style w:type="paragraph" w:customStyle="1" w:styleId="B60D3181E19B476EA8E2CA85A14E464F">
    <w:name w:val="B60D3181E19B476EA8E2CA85A14E464F"/>
    <w:rsid w:val="00B85BFF"/>
  </w:style>
  <w:style w:type="paragraph" w:customStyle="1" w:styleId="2BED2B752C554A61BD4E33A94C0124F6">
    <w:name w:val="2BED2B752C554A61BD4E33A94C0124F6"/>
    <w:rsid w:val="00B85BFF"/>
  </w:style>
  <w:style w:type="paragraph" w:customStyle="1" w:styleId="4FC247CA90DD440EB6B96BC596FB093A">
    <w:name w:val="4FC247CA90DD440EB6B96BC596FB093A"/>
    <w:rsid w:val="00B85BFF"/>
  </w:style>
  <w:style w:type="paragraph" w:customStyle="1" w:styleId="E2D16937E4E14E31B474EF6F4A6B50C5">
    <w:name w:val="E2D16937E4E14E31B474EF6F4A6B50C5"/>
    <w:rsid w:val="00B85BFF"/>
  </w:style>
  <w:style w:type="paragraph" w:customStyle="1" w:styleId="952F89D8D0864DAEAE46EB99A93B9C54">
    <w:name w:val="952F89D8D0864DAEAE46EB99A93B9C54"/>
    <w:rsid w:val="00B85BFF"/>
  </w:style>
  <w:style w:type="paragraph" w:customStyle="1" w:styleId="7B6BF405C550484CBEF26CE2F08321A6">
    <w:name w:val="7B6BF405C550484CBEF26CE2F08321A6"/>
    <w:rsid w:val="00B85BFF"/>
  </w:style>
  <w:style w:type="paragraph" w:customStyle="1" w:styleId="5C1532F85CC2455AA3B3EE9DEB753B0A">
    <w:name w:val="5C1532F85CC2455AA3B3EE9DEB753B0A"/>
    <w:rsid w:val="00B85BFF"/>
  </w:style>
  <w:style w:type="paragraph" w:customStyle="1" w:styleId="023E53FFA89247AB8D660C2A669F4EFB">
    <w:name w:val="023E53FFA89247AB8D660C2A669F4EFB"/>
    <w:rsid w:val="00B85BFF"/>
  </w:style>
  <w:style w:type="paragraph" w:customStyle="1" w:styleId="E8E0C85F90CE432194C4C74E080C9616">
    <w:name w:val="E8E0C85F90CE432194C4C74E080C9616"/>
    <w:rsid w:val="00B85BFF"/>
  </w:style>
  <w:style w:type="paragraph" w:customStyle="1" w:styleId="575EFB25134D4517BE691B93E545C0D2">
    <w:name w:val="575EFB25134D4517BE691B93E545C0D2"/>
    <w:rsid w:val="00B85BFF"/>
  </w:style>
  <w:style w:type="paragraph" w:customStyle="1" w:styleId="5AE1E1565EBE48C2BA228B45FB5EC6A3">
    <w:name w:val="5AE1E1565EBE48C2BA228B45FB5EC6A3"/>
    <w:rsid w:val="00B85BFF"/>
  </w:style>
  <w:style w:type="paragraph" w:customStyle="1" w:styleId="B03B1D555D374CEB96F02B58D5B6BA4D">
    <w:name w:val="B03B1D555D374CEB96F02B58D5B6BA4D"/>
    <w:rsid w:val="00B85BFF"/>
  </w:style>
  <w:style w:type="paragraph" w:customStyle="1" w:styleId="30A90EFFFCFA4A07A9347A94DA83EB3A">
    <w:name w:val="30A90EFFFCFA4A07A9347A94DA83EB3A"/>
    <w:rsid w:val="00B85BFF"/>
  </w:style>
  <w:style w:type="paragraph" w:customStyle="1" w:styleId="F25B49EC12FF4CF48E66D27B7D14DB1F">
    <w:name w:val="F25B49EC12FF4CF48E66D27B7D14DB1F"/>
    <w:rsid w:val="00B85BFF"/>
  </w:style>
  <w:style w:type="paragraph" w:customStyle="1" w:styleId="D3253D1A144945C9909E22EA8BEF3F3E">
    <w:name w:val="D3253D1A144945C9909E22EA8BEF3F3E"/>
    <w:rsid w:val="00B85BFF"/>
  </w:style>
  <w:style w:type="paragraph" w:customStyle="1" w:styleId="60889AE15D6E41289D05FB213E0A7D44">
    <w:name w:val="60889AE15D6E41289D05FB213E0A7D44"/>
    <w:rsid w:val="00B85BFF"/>
  </w:style>
  <w:style w:type="paragraph" w:customStyle="1" w:styleId="7BD9975924AC428DA17396BAB66426A2">
    <w:name w:val="7BD9975924AC428DA17396BAB66426A2"/>
    <w:rsid w:val="00B85BFF"/>
  </w:style>
  <w:style w:type="paragraph" w:customStyle="1" w:styleId="B889A7064F7D4E2FA9780B8B2EAE8ED8">
    <w:name w:val="B889A7064F7D4E2FA9780B8B2EAE8ED8"/>
    <w:rsid w:val="00B85BFF"/>
  </w:style>
  <w:style w:type="paragraph" w:customStyle="1" w:styleId="18E2BA1FB314420F8EA8B7422F219AE1">
    <w:name w:val="18E2BA1FB314420F8EA8B7422F219AE1"/>
    <w:rsid w:val="00B85BFF"/>
  </w:style>
  <w:style w:type="paragraph" w:customStyle="1" w:styleId="A8B56D9829A5423FA21793F5467E71B0">
    <w:name w:val="A8B56D9829A5423FA21793F5467E71B0"/>
    <w:rsid w:val="00B85BFF"/>
  </w:style>
  <w:style w:type="paragraph" w:customStyle="1" w:styleId="74A15AAE26CD465F9D8059BD9D358B68">
    <w:name w:val="74A15AAE26CD465F9D8059BD9D358B68"/>
    <w:rsid w:val="00B85BFF"/>
  </w:style>
  <w:style w:type="paragraph" w:customStyle="1" w:styleId="D8907AAC1A4A450B9205AD19DBFFD2AF">
    <w:name w:val="D8907AAC1A4A450B9205AD19DBFFD2AF"/>
    <w:rsid w:val="00B85BFF"/>
  </w:style>
  <w:style w:type="paragraph" w:customStyle="1" w:styleId="41867205E4AA48228A35D28D4294C2FC">
    <w:name w:val="41867205E4AA48228A35D28D4294C2FC"/>
    <w:rsid w:val="00B85BFF"/>
  </w:style>
  <w:style w:type="paragraph" w:customStyle="1" w:styleId="8421222818FC47038A6F83EFE6C5CDDF">
    <w:name w:val="8421222818FC47038A6F83EFE6C5CDDF"/>
    <w:rsid w:val="00B85BFF"/>
  </w:style>
  <w:style w:type="paragraph" w:customStyle="1" w:styleId="233186F0D88B4B2D99C7E6EA5683FF1E">
    <w:name w:val="233186F0D88B4B2D99C7E6EA5683FF1E"/>
    <w:rsid w:val="00B85BFF"/>
  </w:style>
  <w:style w:type="paragraph" w:customStyle="1" w:styleId="6E578BC117584392A0702B1E012A07BC">
    <w:name w:val="6E578BC117584392A0702B1E012A07BC"/>
    <w:rsid w:val="00B85BFF"/>
  </w:style>
  <w:style w:type="paragraph" w:customStyle="1" w:styleId="74AEA489C8ED4726866510BF6FA2FACE">
    <w:name w:val="74AEA489C8ED4726866510BF6FA2FACE"/>
    <w:rsid w:val="00B85BFF"/>
  </w:style>
  <w:style w:type="paragraph" w:customStyle="1" w:styleId="06F2DDC2DCE94B60916A400D81BB8507">
    <w:name w:val="06F2DDC2DCE94B60916A400D81BB8507"/>
    <w:rsid w:val="00B85BFF"/>
  </w:style>
  <w:style w:type="paragraph" w:customStyle="1" w:styleId="6CD3732BF8A847FA9D8B4751261D8376">
    <w:name w:val="6CD3732BF8A847FA9D8B4751261D8376"/>
    <w:rsid w:val="00B85BFF"/>
  </w:style>
  <w:style w:type="paragraph" w:customStyle="1" w:styleId="252E3CED200748C38D96B8680B49E21C">
    <w:name w:val="252E3CED200748C38D96B8680B49E21C"/>
    <w:rsid w:val="00B85BFF"/>
  </w:style>
  <w:style w:type="paragraph" w:customStyle="1" w:styleId="C6666BE557184E83B94D314E8F1D1040">
    <w:name w:val="C6666BE557184E83B94D314E8F1D1040"/>
    <w:rsid w:val="00B85BFF"/>
  </w:style>
  <w:style w:type="paragraph" w:customStyle="1" w:styleId="16EE34DBBA59417697B069E895B9026B">
    <w:name w:val="16EE34DBBA59417697B069E895B9026B"/>
    <w:rsid w:val="00B85BFF"/>
  </w:style>
  <w:style w:type="paragraph" w:customStyle="1" w:styleId="924F6D79883B4B8C85165FFA7964EA3C">
    <w:name w:val="924F6D79883B4B8C85165FFA7964EA3C"/>
    <w:rsid w:val="00B85BFF"/>
  </w:style>
  <w:style w:type="paragraph" w:customStyle="1" w:styleId="4F1E65ED20EB4F969F5CE2A98ACF3E1E">
    <w:name w:val="4F1E65ED20EB4F969F5CE2A98ACF3E1E"/>
    <w:rsid w:val="00B85BFF"/>
  </w:style>
  <w:style w:type="paragraph" w:customStyle="1" w:styleId="33C85E69B9954CB2B784E1CAC5A01F2A">
    <w:name w:val="33C85E69B9954CB2B784E1CAC5A01F2A"/>
    <w:rsid w:val="00B85BFF"/>
  </w:style>
  <w:style w:type="paragraph" w:customStyle="1" w:styleId="577012B7D2124F709B05F0F1A9752679">
    <w:name w:val="577012B7D2124F709B05F0F1A9752679"/>
    <w:rsid w:val="00B85BFF"/>
  </w:style>
  <w:style w:type="paragraph" w:customStyle="1" w:styleId="13A1941423F04CB09B820C4A31AE0A93">
    <w:name w:val="13A1941423F04CB09B820C4A31AE0A93"/>
    <w:rsid w:val="00B85BFF"/>
  </w:style>
  <w:style w:type="paragraph" w:customStyle="1" w:styleId="C0968362124A46EDBED47543A2822A24">
    <w:name w:val="C0968362124A46EDBED47543A2822A24"/>
    <w:rsid w:val="00B85BFF"/>
  </w:style>
  <w:style w:type="paragraph" w:customStyle="1" w:styleId="112248BB363547539AFDA3C0B4204F81">
    <w:name w:val="112248BB363547539AFDA3C0B4204F81"/>
    <w:rsid w:val="00B85BFF"/>
  </w:style>
  <w:style w:type="paragraph" w:customStyle="1" w:styleId="A2E6447AFA1D44F993D337344EC9BBB8">
    <w:name w:val="A2E6447AFA1D44F993D337344EC9BBB8"/>
    <w:rsid w:val="00B85BFF"/>
  </w:style>
  <w:style w:type="paragraph" w:customStyle="1" w:styleId="3B737FDFC1BE4553A4B351E1FA5D21F9">
    <w:name w:val="3B737FDFC1BE4553A4B351E1FA5D21F9"/>
    <w:rsid w:val="00B85BFF"/>
  </w:style>
  <w:style w:type="paragraph" w:customStyle="1" w:styleId="86F76E0FC8C1451A82217AED033F463D">
    <w:name w:val="86F76E0FC8C1451A82217AED033F463D"/>
    <w:rsid w:val="00B85BFF"/>
  </w:style>
  <w:style w:type="paragraph" w:customStyle="1" w:styleId="3F70B17665E04D08813F894CA767CA57">
    <w:name w:val="3F70B17665E04D08813F894CA767CA57"/>
    <w:rsid w:val="00B85BFF"/>
  </w:style>
  <w:style w:type="paragraph" w:customStyle="1" w:styleId="0BBC09596A6A44579A511273814691AF">
    <w:name w:val="0BBC09596A6A44579A511273814691AF"/>
    <w:rsid w:val="00B85BFF"/>
  </w:style>
  <w:style w:type="paragraph" w:customStyle="1" w:styleId="93FFABF6643A48BCAB9BD92EDCAABEFE">
    <w:name w:val="93FFABF6643A48BCAB9BD92EDCAABEFE"/>
    <w:rsid w:val="00B85BFF"/>
  </w:style>
  <w:style w:type="paragraph" w:customStyle="1" w:styleId="D3D6ED6A685241A190FA011A81BB6228">
    <w:name w:val="D3D6ED6A685241A190FA011A81BB6228"/>
    <w:rsid w:val="00B85BFF"/>
  </w:style>
  <w:style w:type="paragraph" w:customStyle="1" w:styleId="520023AF5BFA412B84AD8F43BC1AFD18">
    <w:name w:val="520023AF5BFA412B84AD8F43BC1AFD18"/>
    <w:rsid w:val="00B85BFF"/>
  </w:style>
  <w:style w:type="paragraph" w:customStyle="1" w:styleId="9935A4BB682E4962B7D10CCB7AD2EB82">
    <w:name w:val="9935A4BB682E4962B7D10CCB7AD2EB82"/>
    <w:rsid w:val="00B85BFF"/>
  </w:style>
  <w:style w:type="paragraph" w:customStyle="1" w:styleId="3BC59712F8A6443184578F070274BF6D">
    <w:name w:val="3BC59712F8A6443184578F070274BF6D"/>
    <w:rsid w:val="00B85BFF"/>
  </w:style>
  <w:style w:type="paragraph" w:customStyle="1" w:styleId="CB089683717E4F378C621B8166971EF8">
    <w:name w:val="CB089683717E4F378C621B8166971EF8"/>
    <w:rsid w:val="00B85BFF"/>
  </w:style>
  <w:style w:type="paragraph" w:customStyle="1" w:styleId="DD12BA90F4A949BFB7B99C4C8133E1F9">
    <w:name w:val="DD12BA90F4A949BFB7B99C4C8133E1F9"/>
    <w:rsid w:val="00B85BFF"/>
  </w:style>
  <w:style w:type="paragraph" w:customStyle="1" w:styleId="F4333F4447C5441C81E4CC3FACBE9556">
    <w:name w:val="F4333F4447C5441C81E4CC3FACBE9556"/>
    <w:rsid w:val="00B85BFF"/>
  </w:style>
  <w:style w:type="paragraph" w:customStyle="1" w:styleId="234D0424F2C84A8B82823C4DF3BA264C">
    <w:name w:val="234D0424F2C84A8B82823C4DF3BA264C"/>
    <w:rsid w:val="00B85BFF"/>
  </w:style>
  <w:style w:type="paragraph" w:customStyle="1" w:styleId="0DF798A932434236AB6A9395AA4D8A4D">
    <w:name w:val="0DF798A932434236AB6A9395AA4D8A4D"/>
    <w:rsid w:val="00B85BFF"/>
  </w:style>
  <w:style w:type="paragraph" w:customStyle="1" w:styleId="6F92BDB6E0B84A0BBEF07D7FBA74A964">
    <w:name w:val="6F92BDB6E0B84A0BBEF07D7FBA74A964"/>
    <w:rsid w:val="00B85BFF"/>
  </w:style>
  <w:style w:type="paragraph" w:customStyle="1" w:styleId="EC7328B382E2444D8814F09B0ABFE0ED">
    <w:name w:val="EC7328B382E2444D8814F09B0ABFE0ED"/>
    <w:rsid w:val="00B85BFF"/>
  </w:style>
  <w:style w:type="paragraph" w:customStyle="1" w:styleId="0CFD4DE3ACF644449BB8A32C41ED8864">
    <w:name w:val="0CFD4DE3ACF644449BB8A32C41ED8864"/>
    <w:rsid w:val="00B85BFF"/>
  </w:style>
  <w:style w:type="paragraph" w:customStyle="1" w:styleId="C10FE38D446A44C18D54E40C5BA66F6C">
    <w:name w:val="C10FE38D446A44C18D54E40C5BA66F6C"/>
    <w:rsid w:val="00B85BFF"/>
  </w:style>
  <w:style w:type="paragraph" w:customStyle="1" w:styleId="39F3A6EA71FF49A6B04EAC3E1128F11D">
    <w:name w:val="39F3A6EA71FF49A6B04EAC3E1128F11D"/>
    <w:rsid w:val="00B85BFF"/>
  </w:style>
  <w:style w:type="paragraph" w:customStyle="1" w:styleId="C74FC9572F51464EB801DAFE2B93D142">
    <w:name w:val="C74FC9572F51464EB801DAFE2B93D142"/>
    <w:rsid w:val="00B85BFF"/>
  </w:style>
  <w:style w:type="paragraph" w:customStyle="1" w:styleId="7B264909291F4B7B9BA0F2CB54CF5EE7">
    <w:name w:val="7B264909291F4B7B9BA0F2CB54CF5EE7"/>
    <w:rsid w:val="00B85BFF"/>
  </w:style>
  <w:style w:type="paragraph" w:customStyle="1" w:styleId="31D78A412344441992E016D56AC7166F">
    <w:name w:val="31D78A412344441992E016D56AC7166F"/>
    <w:rsid w:val="00B85BFF"/>
  </w:style>
  <w:style w:type="paragraph" w:customStyle="1" w:styleId="E54D7F79BBD4454D9636D383ADE5F7DA">
    <w:name w:val="E54D7F79BBD4454D9636D383ADE5F7DA"/>
    <w:rsid w:val="00B85BFF"/>
  </w:style>
  <w:style w:type="paragraph" w:customStyle="1" w:styleId="AE633CE7C6BA436287EDAC7EC8D64879">
    <w:name w:val="AE633CE7C6BA436287EDAC7EC8D64879"/>
    <w:rsid w:val="00B85BFF"/>
  </w:style>
  <w:style w:type="paragraph" w:customStyle="1" w:styleId="EDB5C640032F4DD694B5225A5E9645C2">
    <w:name w:val="EDB5C640032F4DD694B5225A5E9645C2"/>
    <w:rsid w:val="00B85BFF"/>
  </w:style>
  <w:style w:type="paragraph" w:customStyle="1" w:styleId="8EA8DEFD99F24C80A7F57EA441A14A98">
    <w:name w:val="8EA8DEFD99F24C80A7F57EA441A14A98"/>
    <w:rsid w:val="00B85BFF"/>
  </w:style>
  <w:style w:type="paragraph" w:customStyle="1" w:styleId="CE437A5C6B6C46DCBB74D678F27145DA">
    <w:name w:val="CE437A5C6B6C46DCBB74D678F27145DA"/>
    <w:rsid w:val="00B85BFF"/>
  </w:style>
  <w:style w:type="paragraph" w:customStyle="1" w:styleId="8C25035E310E4D8482915513741C6BE0">
    <w:name w:val="8C25035E310E4D8482915513741C6BE0"/>
    <w:rsid w:val="00B85BFF"/>
  </w:style>
  <w:style w:type="paragraph" w:customStyle="1" w:styleId="3BFC49F37B734749AC56637F9232DBBF">
    <w:name w:val="3BFC49F37B734749AC56637F9232DBBF"/>
    <w:rsid w:val="00B85BFF"/>
  </w:style>
  <w:style w:type="paragraph" w:customStyle="1" w:styleId="9A488AC146EE4B1E884C6D1D01CF2F21">
    <w:name w:val="9A488AC146EE4B1E884C6D1D01CF2F21"/>
    <w:rsid w:val="00B85BFF"/>
  </w:style>
  <w:style w:type="paragraph" w:customStyle="1" w:styleId="BE939C4CEB8B473A8480ED6192700A8B">
    <w:name w:val="BE939C4CEB8B473A8480ED6192700A8B"/>
    <w:rsid w:val="00B85BFF"/>
  </w:style>
  <w:style w:type="paragraph" w:customStyle="1" w:styleId="5A0B338456CB48E8AADF2753266A77F7">
    <w:name w:val="5A0B338456CB48E8AADF2753266A77F7"/>
    <w:rsid w:val="00B85BFF"/>
  </w:style>
  <w:style w:type="paragraph" w:customStyle="1" w:styleId="8C5491328D6A475D9F95DE47108DC6AC">
    <w:name w:val="8C5491328D6A475D9F95DE47108DC6AC"/>
    <w:rsid w:val="00B85BFF"/>
  </w:style>
  <w:style w:type="paragraph" w:customStyle="1" w:styleId="429B5EFC720E4C76B56BB741B85B8BB8">
    <w:name w:val="429B5EFC720E4C76B56BB741B85B8BB8"/>
    <w:rsid w:val="00B85BFF"/>
  </w:style>
  <w:style w:type="paragraph" w:customStyle="1" w:styleId="4648798805FF4E1885C13A2F9FFEF910">
    <w:name w:val="4648798805FF4E1885C13A2F9FFEF910"/>
    <w:rsid w:val="00B85BFF"/>
  </w:style>
  <w:style w:type="paragraph" w:customStyle="1" w:styleId="6D07479296B84B65B3E5F09AD94132E1">
    <w:name w:val="6D07479296B84B65B3E5F09AD94132E1"/>
    <w:rsid w:val="00B85BFF"/>
  </w:style>
  <w:style w:type="paragraph" w:customStyle="1" w:styleId="7695962AC39A4B6E8255D8F9D2F2B38F">
    <w:name w:val="7695962AC39A4B6E8255D8F9D2F2B38F"/>
    <w:rsid w:val="00B85BFF"/>
  </w:style>
  <w:style w:type="paragraph" w:customStyle="1" w:styleId="43ED11E2D5B04B33AB179938E2E01091">
    <w:name w:val="43ED11E2D5B04B33AB179938E2E01091"/>
    <w:rsid w:val="00B85BFF"/>
  </w:style>
  <w:style w:type="paragraph" w:customStyle="1" w:styleId="0D536C5856104DFF9C4654908099A79C">
    <w:name w:val="0D536C5856104DFF9C4654908099A79C"/>
    <w:rsid w:val="00B85BFF"/>
  </w:style>
  <w:style w:type="paragraph" w:customStyle="1" w:styleId="F58A8C81693042878253A4ADF2D0DB29">
    <w:name w:val="F58A8C81693042878253A4ADF2D0DB29"/>
    <w:rsid w:val="00B85BFF"/>
  </w:style>
  <w:style w:type="paragraph" w:customStyle="1" w:styleId="5BCC4CD805AA4894BB057A7263D119CA">
    <w:name w:val="5BCC4CD805AA4894BB057A7263D119CA"/>
    <w:rsid w:val="00B85BFF"/>
  </w:style>
  <w:style w:type="paragraph" w:customStyle="1" w:styleId="FE9E8D4D467849F79D53EB8CDC8CAB89">
    <w:name w:val="FE9E8D4D467849F79D53EB8CDC8CAB89"/>
    <w:rsid w:val="00B85BFF"/>
  </w:style>
  <w:style w:type="paragraph" w:customStyle="1" w:styleId="4E1CBF81DED84328AB03DD9DB3607165">
    <w:name w:val="4E1CBF81DED84328AB03DD9DB3607165"/>
    <w:rsid w:val="00B85BFF"/>
  </w:style>
  <w:style w:type="paragraph" w:customStyle="1" w:styleId="76252FE49D66440FB8735C3258ECAE90">
    <w:name w:val="76252FE49D66440FB8735C3258ECAE90"/>
    <w:rsid w:val="00B85BFF"/>
  </w:style>
  <w:style w:type="paragraph" w:customStyle="1" w:styleId="38F02897DE0848F7AF3970F1F5C09043">
    <w:name w:val="38F02897DE0848F7AF3970F1F5C09043"/>
    <w:rsid w:val="00B85BFF"/>
  </w:style>
  <w:style w:type="paragraph" w:customStyle="1" w:styleId="05952BD9AB0C45BAA597D8B7AD4BA286">
    <w:name w:val="05952BD9AB0C45BAA597D8B7AD4BA286"/>
    <w:rsid w:val="00B85BFF"/>
  </w:style>
  <w:style w:type="paragraph" w:customStyle="1" w:styleId="0F5B901B3FF0423ABBA9D47856596BB2">
    <w:name w:val="0F5B901B3FF0423ABBA9D47856596BB2"/>
    <w:rsid w:val="00B85BFF"/>
  </w:style>
  <w:style w:type="paragraph" w:customStyle="1" w:styleId="43D80CB6B06F4EF5963AC4FC4C8FF5EE">
    <w:name w:val="43D80CB6B06F4EF5963AC4FC4C8FF5EE"/>
    <w:rsid w:val="00B85BFF"/>
  </w:style>
  <w:style w:type="paragraph" w:customStyle="1" w:styleId="0BFD356C59C34445BE31D51EE0D022C3">
    <w:name w:val="0BFD356C59C34445BE31D51EE0D022C3"/>
    <w:rsid w:val="00B85BFF"/>
  </w:style>
  <w:style w:type="paragraph" w:customStyle="1" w:styleId="0740BCD4F2034CE9B957367CE326264A">
    <w:name w:val="0740BCD4F2034CE9B957367CE326264A"/>
    <w:rsid w:val="00B85BFF"/>
  </w:style>
  <w:style w:type="paragraph" w:customStyle="1" w:styleId="7753BB3461784A2D992481DCE40D63FA">
    <w:name w:val="7753BB3461784A2D992481DCE40D63FA"/>
    <w:rsid w:val="00B85BFF"/>
  </w:style>
  <w:style w:type="paragraph" w:customStyle="1" w:styleId="AA077E07E08A4D86B62A5A4EBF10D2BA">
    <w:name w:val="AA077E07E08A4D86B62A5A4EBF10D2BA"/>
    <w:rsid w:val="00B85BFF"/>
  </w:style>
  <w:style w:type="paragraph" w:customStyle="1" w:styleId="3A66EECA487C4FECB7E5DB814C869883">
    <w:name w:val="3A66EECA487C4FECB7E5DB814C869883"/>
    <w:rsid w:val="00B85BFF"/>
  </w:style>
  <w:style w:type="paragraph" w:customStyle="1" w:styleId="8F3CBEFA3545498E8051AB9FC225BC97">
    <w:name w:val="8F3CBEFA3545498E8051AB9FC225BC97"/>
    <w:rsid w:val="00B85BFF"/>
  </w:style>
  <w:style w:type="paragraph" w:customStyle="1" w:styleId="F2F29FC273F74AE6B56E2D1226D4063B">
    <w:name w:val="F2F29FC273F74AE6B56E2D1226D4063B"/>
    <w:rsid w:val="00B85BFF"/>
  </w:style>
  <w:style w:type="paragraph" w:customStyle="1" w:styleId="5BF1B845E2FF444AB87D218407A9D007">
    <w:name w:val="5BF1B845E2FF444AB87D218407A9D007"/>
    <w:rsid w:val="00B85BFF"/>
  </w:style>
  <w:style w:type="paragraph" w:customStyle="1" w:styleId="3939E48814B04859A02FA470817C6F11">
    <w:name w:val="3939E48814B04859A02FA470817C6F11"/>
    <w:rsid w:val="00B85BFF"/>
  </w:style>
  <w:style w:type="paragraph" w:customStyle="1" w:styleId="9DC6EF7C503C493B9DE42EC5D7DBD8A8">
    <w:name w:val="9DC6EF7C503C493B9DE42EC5D7DBD8A8"/>
    <w:rsid w:val="00B85BFF"/>
  </w:style>
  <w:style w:type="paragraph" w:customStyle="1" w:styleId="4C7E60C93C48465387B8B46CF5044F8D">
    <w:name w:val="4C7E60C93C48465387B8B46CF5044F8D"/>
    <w:rsid w:val="00B85BFF"/>
  </w:style>
  <w:style w:type="paragraph" w:customStyle="1" w:styleId="52DB86F6A4B34C688FD9C9045B0A4F9C">
    <w:name w:val="52DB86F6A4B34C688FD9C9045B0A4F9C"/>
    <w:rsid w:val="00B85BFF"/>
  </w:style>
  <w:style w:type="paragraph" w:customStyle="1" w:styleId="02140AA671AC4AA094C830A3C2A601A8">
    <w:name w:val="02140AA671AC4AA094C830A3C2A601A8"/>
    <w:rsid w:val="00B85BFF"/>
  </w:style>
  <w:style w:type="paragraph" w:customStyle="1" w:styleId="5218B7BA458D4D4FB2746A053E94598E">
    <w:name w:val="5218B7BA458D4D4FB2746A053E94598E"/>
    <w:rsid w:val="00B85BFF"/>
  </w:style>
  <w:style w:type="paragraph" w:customStyle="1" w:styleId="B531B2C786CA444BAD3B306C68176D37">
    <w:name w:val="B531B2C786CA444BAD3B306C68176D37"/>
    <w:rsid w:val="00B85BFF"/>
  </w:style>
  <w:style w:type="paragraph" w:customStyle="1" w:styleId="D1C719615FB8470DA13769965063491A">
    <w:name w:val="D1C719615FB8470DA13769965063491A"/>
    <w:rsid w:val="00B85BFF"/>
  </w:style>
  <w:style w:type="paragraph" w:customStyle="1" w:styleId="46E1951528D54F1EA8750B1B2AC51235">
    <w:name w:val="46E1951528D54F1EA8750B1B2AC51235"/>
    <w:rsid w:val="00B85BFF"/>
  </w:style>
  <w:style w:type="paragraph" w:customStyle="1" w:styleId="E94CC798A16741A39D84A142448C5338">
    <w:name w:val="E94CC798A16741A39D84A142448C5338"/>
    <w:rsid w:val="00B85BFF"/>
  </w:style>
  <w:style w:type="paragraph" w:customStyle="1" w:styleId="374EBA7BF2FE446B9E552800B883A08B">
    <w:name w:val="374EBA7BF2FE446B9E552800B883A08B"/>
    <w:rsid w:val="00B85BFF"/>
  </w:style>
  <w:style w:type="paragraph" w:customStyle="1" w:styleId="9574C2AAC93149728339602DFAC4CF4F">
    <w:name w:val="9574C2AAC93149728339602DFAC4CF4F"/>
    <w:rsid w:val="00B85BFF"/>
  </w:style>
  <w:style w:type="paragraph" w:customStyle="1" w:styleId="FB88E14DAB14408896740B8835EC40A1">
    <w:name w:val="FB88E14DAB14408896740B8835EC40A1"/>
    <w:rsid w:val="00B85BFF"/>
  </w:style>
  <w:style w:type="paragraph" w:customStyle="1" w:styleId="C0FBD2DAF72E44AD989088A421AFB7E1">
    <w:name w:val="C0FBD2DAF72E44AD989088A421AFB7E1"/>
    <w:rsid w:val="00B85BFF"/>
  </w:style>
  <w:style w:type="paragraph" w:customStyle="1" w:styleId="12AA2BB54786433D98910377679678AC">
    <w:name w:val="12AA2BB54786433D98910377679678AC"/>
    <w:rsid w:val="00B85BFF"/>
  </w:style>
  <w:style w:type="paragraph" w:customStyle="1" w:styleId="D29312C70730483F8B9596BDC6CF83A7">
    <w:name w:val="D29312C70730483F8B9596BDC6CF83A7"/>
    <w:rsid w:val="00B85BFF"/>
  </w:style>
  <w:style w:type="paragraph" w:customStyle="1" w:styleId="3C4B49FDD1C44AF19DE1ECFF3863DB08">
    <w:name w:val="3C4B49FDD1C44AF19DE1ECFF3863DB08"/>
    <w:rsid w:val="00B85BFF"/>
  </w:style>
  <w:style w:type="paragraph" w:customStyle="1" w:styleId="23441FD413C14C60BC4A241FAF8CE575">
    <w:name w:val="23441FD413C14C60BC4A241FAF8CE575"/>
    <w:rsid w:val="00B85BFF"/>
  </w:style>
  <w:style w:type="paragraph" w:customStyle="1" w:styleId="F46DFFA0BE3049A2A4D2D2AB8B07D157">
    <w:name w:val="F46DFFA0BE3049A2A4D2D2AB8B07D157"/>
    <w:rsid w:val="00B85BFF"/>
  </w:style>
  <w:style w:type="paragraph" w:customStyle="1" w:styleId="3600C3E53C4F43958A26D97A21FCF175">
    <w:name w:val="3600C3E53C4F43958A26D97A21FCF175"/>
    <w:rsid w:val="00B85BFF"/>
  </w:style>
  <w:style w:type="paragraph" w:customStyle="1" w:styleId="4D77F944AB9F410CAF7D21C3C0BE9488">
    <w:name w:val="4D77F944AB9F410CAF7D21C3C0BE9488"/>
    <w:rsid w:val="00B85BFF"/>
  </w:style>
  <w:style w:type="paragraph" w:customStyle="1" w:styleId="A3E1DF77B80149188E7D1C312737DCC0">
    <w:name w:val="A3E1DF77B80149188E7D1C312737DCC0"/>
    <w:rsid w:val="00B85BFF"/>
  </w:style>
  <w:style w:type="paragraph" w:customStyle="1" w:styleId="3354D3605F58465EAFA68EB4B9BD1175">
    <w:name w:val="3354D3605F58465EAFA68EB4B9BD1175"/>
    <w:rsid w:val="00B85BFF"/>
  </w:style>
  <w:style w:type="paragraph" w:customStyle="1" w:styleId="6F3BFB6E26614241B2BD2DDA400E62F4">
    <w:name w:val="6F3BFB6E26614241B2BD2DDA400E62F4"/>
    <w:rsid w:val="00B85BFF"/>
  </w:style>
  <w:style w:type="paragraph" w:customStyle="1" w:styleId="337A82D2820849199B4391F0FDD4ECCF">
    <w:name w:val="337A82D2820849199B4391F0FDD4ECCF"/>
    <w:rsid w:val="00B85BFF"/>
  </w:style>
  <w:style w:type="paragraph" w:customStyle="1" w:styleId="53C6B2C8581B465788012BB404C0E763">
    <w:name w:val="53C6B2C8581B465788012BB404C0E763"/>
    <w:rsid w:val="00B85BFF"/>
  </w:style>
  <w:style w:type="paragraph" w:customStyle="1" w:styleId="F1712FE7B5AB47A8821AAFF870312D44">
    <w:name w:val="F1712FE7B5AB47A8821AAFF870312D44"/>
    <w:rsid w:val="00B85BFF"/>
  </w:style>
  <w:style w:type="paragraph" w:customStyle="1" w:styleId="91E1CF28623F40289E4801C95225C57C">
    <w:name w:val="91E1CF28623F40289E4801C95225C57C"/>
    <w:rsid w:val="00B85BFF"/>
  </w:style>
  <w:style w:type="paragraph" w:customStyle="1" w:styleId="39A4EC33ECCA4AAFA62BA33FE428FCB0">
    <w:name w:val="39A4EC33ECCA4AAFA62BA33FE428FCB0"/>
    <w:rsid w:val="00B85BFF"/>
  </w:style>
  <w:style w:type="paragraph" w:customStyle="1" w:styleId="F410D498C1D940B593865F392BACD038">
    <w:name w:val="F410D498C1D940B593865F392BACD038"/>
    <w:rsid w:val="00B85BFF"/>
  </w:style>
  <w:style w:type="paragraph" w:customStyle="1" w:styleId="DE7FADB4340240F29CB182505ED6E5E5">
    <w:name w:val="DE7FADB4340240F29CB182505ED6E5E5"/>
    <w:rsid w:val="00B85BFF"/>
  </w:style>
  <w:style w:type="paragraph" w:customStyle="1" w:styleId="E75DFE5882F44B8B8B581FC8DE910AF7">
    <w:name w:val="E75DFE5882F44B8B8B581FC8DE910AF7"/>
    <w:rsid w:val="00B85BFF"/>
  </w:style>
  <w:style w:type="paragraph" w:customStyle="1" w:styleId="5C613971AAF44CD9AE4D88CB288FAD08">
    <w:name w:val="5C613971AAF44CD9AE4D88CB288FAD08"/>
    <w:rsid w:val="00B85BFF"/>
  </w:style>
  <w:style w:type="paragraph" w:customStyle="1" w:styleId="C3626E0FE94240BBABA05F8C1E01B40A">
    <w:name w:val="C3626E0FE94240BBABA05F8C1E01B40A"/>
    <w:rsid w:val="00B85BFF"/>
  </w:style>
  <w:style w:type="paragraph" w:customStyle="1" w:styleId="632820DEA7F246F1A8222EE90094B323">
    <w:name w:val="632820DEA7F246F1A8222EE90094B323"/>
    <w:rsid w:val="00B85BFF"/>
  </w:style>
  <w:style w:type="paragraph" w:customStyle="1" w:styleId="AA9EE4B1A51A4A818FEC262DD87E829C">
    <w:name w:val="AA9EE4B1A51A4A818FEC262DD87E829C"/>
    <w:rsid w:val="00B85BFF"/>
  </w:style>
  <w:style w:type="paragraph" w:customStyle="1" w:styleId="5AA41317E922456DA99805844CD5B344">
    <w:name w:val="5AA41317E922456DA99805844CD5B344"/>
    <w:rsid w:val="00B85BFF"/>
  </w:style>
  <w:style w:type="paragraph" w:customStyle="1" w:styleId="492D6582B54445E7B41251E8B0323EBB">
    <w:name w:val="492D6582B54445E7B41251E8B0323EBB"/>
    <w:rsid w:val="00B85BFF"/>
  </w:style>
  <w:style w:type="paragraph" w:customStyle="1" w:styleId="C41117366CF14A1D9221B78323F5F107">
    <w:name w:val="C41117366CF14A1D9221B78323F5F107"/>
    <w:rsid w:val="00B85BFF"/>
  </w:style>
  <w:style w:type="paragraph" w:customStyle="1" w:styleId="74097FA179864452896D81CE7CBCD989">
    <w:name w:val="74097FA179864452896D81CE7CBCD989"/>
    <w:rsid w:val="00B85BFF"/>
  </w:style>
  <w:style w:type="paragraph" w:customStyle="1" w:styleId="88D21AB4A2EC49AB8109DD02608D50F5">
    <w:name w:val="88D21AB4A2EC49AB8109DD02608D50F5"/>
    <w:rsid w:val="00B85BFF"/>
  </w:style>
  <w:style w:type="paragraph" w:customStyle="1" w:styleId="958E42645100405A8223487ED9B493AE">
    <w:name w:val="958E42645100405A8223487ED9B493AE"/>
    <w:rsid w:val="00B85BFF"/>
  </w:style>
  <w:style w:type="paragraph" w:customStyle="1" w:styleId="C58CF2A411EC414EBB7D95078FD0372E">
    <w:name w:val="C58CF2A411EC414EBB7D95078FD0372E"/>
    <w:rsid w:val="00B85BFF"/>
  </w:style>
  <w:style w:type="paragraph" w:customStyle="1" w:styleId="E33A7B22FB824C348549BB7C571F412C">
    <w:name w:val="E33A7B22FB824C348549BB7C571F412C"/>
    <w:rsid w:val="00B85BFF"/>
  </w:style>
  <w:style w:type="paragraph" w:customStyle="1" w:styleId="6CD0CF297EE94581AC79ECB6A64E6989">
    <w:name w:val="6CD0CF297EE94581AC79ECB6A64E6989"/>
    <w:rsid w:val="00B85BFF"/>
  </w:style>
  <w:style w:type="paragraph" w:customStyle="1" w:styleId="AAEC6CB734B5415EAD8747D59A49E0AD">
    <w:name w:val="AAEC6CB734B5415EAD8747D59A49E0AD"/>
    <w:rsid w:val="00B85BFF"/>
  </w:style>
  <w:style w:type="paragraph" w:customStyle="1" w:styleId="BFBE82B7BCA449BBB7E02FC5D634224A">
    <w:name w:val="BFBE82B7BCA449BBB7E02FC5D634224A"/>
    <w:rsid w:val="00B85BFF"/>
  </w:style>
  <w:style w:type="paragraph" w:customStyle="1" w:styleId="40465B312B4D491683F424B8E68138AC">
    <w:name w:val="40465B312B4D491683F424B8E68138AC"/>
    <w:rsid w:val="00B85BFF"/>
  </w:style>
  <w:style w:type="paragraph" w:customStyle="1" w:styleId="FF36DA097BD44821BECE156676EAD12E">
    <w:name w:val="FF36DA097BD44821BECE156676EAD12E"/>
    <w:rsid w:val="00B85BFF"/>
  </w:style>
  <w:style w:type="paragraph" w:customStyle="1" w:styleId="3CF2B31FCF8C4F30AE53788B25DBCFC6">
    <w:name w:val="3CF2B31FCF8C4F30AE53788B25DBCFC6"/>
    <w:rsid w:val="00B85BFF"/>
  </w:style>
  <w:style w:type="paragraph" w:customStyle="1" w:styleId="CDB909D42C9B4DF0BBB451F6451E8DDC">
    <w:name w:val="CDB909D42C9B4DF0BBB451F6451E8DDC"/>
    <w:rsid w:val="00B85BFF"/>
  </w:style>
  <w:style w:type="paragraph" w:customStyle="1" w:styleId="9D28DF1D89D14F8B9CC85F652CDA0E32">
    <w:name w:val="9D28DF1D89D14F8B9CC85F652CDA0E32"/>
    <w:rsid w:val="00B85BFF"/>
  </w:style>
  <w:style w:type="paragraph" w:customStyle="1" w:styleId="29E23B6314464BF889BAA27E42B3D80D">
    <w:name w:val="29E23B6314464BF889BAA27E42B3D80D"/>
    <w:rsid w:val="00B85BFF"/>
  </w:style>
  <w:style w:type="paragraph" w:customStyle="1" w:styleId="9A5E75DF64CE467E999806F9B9FE5106">
    <w:name w:val="9A5E75DF64CE467E999806F9B9FE5106"/>
    <w:rsid w:val="00B85BFF"/>
  </w:style>
  <w:style w:type="paragraph" w:customStyle="1" w:styleId="86E3B98BEE0D4DE6B65F2015C622B0B7">
    <w:name w:val="86E3B98BEE0D4DE6B65F2015C622B0B7"/>
    <w:rsid w:val="00B85BFF"/>
  </w:style>
  <w:style w:type="paragraph" w:customStyle="1" w:styleId="DD0693E0275B43D2BAF3500DABE3B974">
    <w:name w:val="DD0693E0275B43D2BAF3500DABE3B974"/>
    <w:rsid w:val="00B85BFF"/>
  </w:style>
  <w:style w:type="paragraph" w:customStyle="1" w:styleId="335DDD08AA524F2AACC2497AD2E3E76B">
    <w:name w:val="335DDD08AA524F2AACC2497AD2E3E76B"/>
    <w:rsid w:val="00B85BFF"/>
  </w:style>
  <w:style w:type="paragraph" w:customStyle="1" w:styleId="752CD5F719DD4325945FC1B0A3BF350E">
    <w:name w:val="752CD5F719DD4325945FC1B0A3BF350E"/>
    <w:rsid w:val="00B85BFF"/>
  </w:style>
  <w:style w:type="paragraph" w:customStyle="1" w:styleId="F6DF40CFB11A4B63A71646411A86F9D8">
    <w:name w:val="F6DF40CFB11A4B63A71646411A86F9D8"/>
    <w:rsid w:val="00B85BFF"/>
  </w:style>
  <w:style w:type="paragraph" w:customStyle="1" w:styleId="93B9C9AB24614DE7B990E95BD4290FB4">
    <w:name w:val="93B9C9AB24614DE7B990E95BD4290FB4"/>
    <w:rsid w:val="00B85BFF"/>
  </w:style>
  <w:style w:type="paragraph" w:customStyle="1" w:styleId="EBFED6C4BBD64221A94E6ED1ED2330D5">
    <w:name w:val="EBFED6C4BBD64221A94E6ED1ED2330D5"/>
    <w:rsid w:val="00B85BFF"/>
  </w:style>
  <w:style w:type="paragraph" w:customStyle="1" w:styleId="4F4794BDB9C8497FAA9EA9E2E3588BF1">
    <w:name w:val="4F4794BDB9C8497FAA9EA9E2E3588BF1"/>
    <w:rsid w:val="00B85BFF"/>
  </w:style>
  <w:style w:type="paragraph" w:customStyle="1" w:styleId="1D7E81D094FB407BB3329748BE082E22">
    <w:name w:val="1D7E81D094FB407BB3329748BE082E22"/>
    <w:rsid w:val="00B85BFF"/>
  </w:style>
  <w:style w:type="paragraph" w:customStyle="1" w:styleId="96108BFC3B814BE79B472B7772F067EE">
    <w:name w:val="96108BFC3B814BE79B472B7772F067EE"/>
    <w:rsid w:val="00B85BFF"/>
  </w:style>
  <w:style w:type="paragraph" w:customStyle="1" w:styleId="5C309A8F362A4314AA3E4D2D298CCD2B">
    <w:name w:val="5C309A8F362A4314AA3E4D2D298CCD2B"/>
    <w:rsid w:val="00B85BFF"/>
  </w:style>
  <w:style w:type="paragraph" w:customStyle="1" w:styleId="53BEDE82247F467987EB401F9724E3B2">
    <w:name w:val="53BEDE82247F467987EB401F9724E3B2"/>
    <w:rsid w:val="00B85BFF"/>
  </w:style>
  <w:style w:type="paragraph" w:customStyle="1" w:styleId="D0FBA77370BF447CB6DA9E5B65F2063B">
    <w:name w:val="D0FBA77370BF447CB6DA9E5B65F2063B"/>
    <w:rsid w:val="00B85BFF"/>
  </w:style>
  <w:style w:type="paragraph" w:customStyle="1" w:styleId="D47C17DAD25A4802A5937976CE354ECF">
    <w:name w:val="D47C17DAD25A4802A5937976CE354ECF"/>
    <w:rsid w:val="00B85BFF"/>
  </w:style>
  <w:style w:type="paragraph" w:customStyle="1" w:styleId="3795BBA55B6148B597C547F1DC76576B">
    <w:name w:val="3795BBA55B6148B597C547F1DC76576B"/>
    <w:rsid w:val="00B85BFF"/>
  </w:style>
  <w:style w:type="paragraph" w:customStyle="1" w:styleId="09528849EC164F90BCF910A6FBA763A7">
    <w:name w:val="09528849EC164F90BCF910A6FBA763A7"/>
    <w:rsid w:val="00B85BFF"/>
  </w:style>
  <w:style w:type="paragraph" w:customStyle="1" w:styleId="7F090A6E40134519975B7F86A1922786">
    <w:name w:val="7F090A6E40134519975B7F86A1922786"/>
    <w:rsid w:val="00B85BFF"/>
  </w:style>
  <w:style w:type="paragraph" w:customStyle="1" w:styleId="97BEE931130D4A178A371A7740E62E5E">
    <w:name w:val="97BEE931130D4A178A371A7740E62E5E"/>
    <w:rsid w:val="00B85BFF"/>
  </w:style>
  <w:style w:type="paragraph" w:customStyle="1" w:styleId="A9D03836A7374BDA92372048D5998A12">
    <w:name w:val="A9D03836A7374BDA92372048D5998A12"/>
    <w:rsid w:val="00B85BFF"/>
  </w:style>
  <w:style w:type="paragraph" w:customStyle="1" w:styleId="7DB18F34A5B94E8C97C40CBB3FBA73CD">
    <w:name w:val="7DB18F34A5B94E8C97C40CBB3FBA73CD"/>
    <w:rsid w:val="00B85BFF"/>
  </w:style>
  <w:style w:type="paragraph" w:customStyle="1" w:styleId="67E59E2995ED46E78DCE656956ABE580">
    <w:name w:val="67E59E2995ED46E78DCE656956ABE580"/>
    <w:rsid w:val="00B85BFF"/>
  </w:style>
  <w:style w:type="paragraph" w:customStyle="1" w:styleId="95720C07299A4170A5CAA824CEF5CEDE">
    <w:name w:val="95720C07299A4170A5CAA824CEF5CEDE"/>
    <w:rsid w:val="00B85BFF"/>
  </w:style>
  <w:style w:type="paragraph" w:customStyle="1" w:styleId="F654EC4BFCDF46138C9115C115B4973A">
    <w:name w:val="F654EC4BFCDF46138C9115C115B4973A"/>
    <w:rsid w:val="00B85BFF"/>
  </w:style>
  <w:style w:type="paragraph" w:customStyle="1" w:styleId="6B77361EFAF5489EB0D0FCDF216287FA">
    <w:name w:val="6B77361EFAF5489EB0D0FCDF216287FA"/>
    <w:rsid w:val="00B85BFF"/>
  </w:style>
  <w:style w:type="paragraph" w:customStyle="1" w:styleId="BDC854A4AD9F46EE911CDEB67551AEC4">
    <w:name w:val="BDC854A4AD9F46EE911CDEB67551AEC4"/>
    <w:rsid w:val="00B85BFF"/>
  </w:style>
  <w:style w:type="paragraph" w:customStyle="1" w:styleId="7DFB56287E3F4804B9E9E32EBC95B4E1">
    <w:name w:val="7DFB56287E3F4804B9E9E32EBC95B4E1"/>
    <w:rsid w:val="00B85BFF"/>
  </w:style>
  <w:style w:type="paragraph" w:customStyle="1" w:styleId="08D8D9230B7F497C9C54DA786BC253E9">
    <w:name w:val="08D8D9230B7F497C9C54DA786BC253E9"/>
    <w:rsid w:val="00B85BFF"/>
  </w:style>
  <w:style w:type="paragraph" w:customStyle="1" w:styleId="2574FCCC4EED4EB598C228011DF32298">
    <w:name w:val="2574FCCC4EED4EB598C228011DF32298"/>
    <w:rsid w:val="00B85BFF"/>
  </w:style>
  <w:style w:type="paragraph" w:customStyle="1" w:styleId="7BD8AF66759D4A7CB5EE5ACEEE6F7727">
    <w:name w:val="7BD8AF66759D4A7CB5EE5ACEEE6F7727"/>
    <w:rsid w:val="00B85BFF"/>
  </w:style>
  <w:style w:type="paragraph" w:customStyle="1" w:styleId="58767C59BEE44C9D99196B465A8E5A03">
    <w:name w:val="58767C59BEE44C9D99196B465A8E5A03"/>
    <w:rsid w:val="00B85BFF"/>
  </w:style>
  <w:style w:type="paragraph" w:customStyle="1" w:styleId="D29B51F4F6914F4F8688254EBFBEF409">
    <w:name w:val="D29B51F4F6914F4F8688254EBFBEF409"/>
    <w:rsid w:val="00B85BFF"/>
  </w:style>
  <w:style w:type="paragraph" w:customStyle="1" w:styleId="CAFDF8FF000C485DA3710267E6EDF36F">
    <w:name w:val="CAFDF8FF000C485DA3710267E6EDF36F"/>
    <w:rsid w:val="00B85BFF"/>
  </w:style>
  <w:style w:type="paragraph" w:customStyle="1" w:styleId="7368622C6CDF41869867B898089426CA">
    <w:name w:val="7368622C6CDF41869867B898089426CA"/>
    <w:rsid w:val="00B85BFF"/>
  </w:style>
  <w:style w:type="paragraph" w:customStyle="1" w:styleId="F68C66B1F20242A094DAB5B8ECDFCE22">
    <w:name w:val="F68C66B1F20242A094DAB5B8ECDFCE22"/>
    <w:rsid w:val="00B85BFF"/>
  </w:style>
  <w:style w:type="paragraph" w:customStyle="1" w:styleId="0CA8084A044140558020AA52910C82D1">
    <w:name w:val="0CA8084A044140558020AA52910C82D1"/>
    <w:rsid w:val="00B85BFF"/>
  </w:style>
  <w:style w:type="paragraph" w:customStyle="1" w:styleId="962D2400C2AD4A2F8D320DBB819A17F6">
    <w:name w:val="962D2400C2AD4A2F8D320DBB819A17F6"/>
    <w:rsid w:val="00B85BFF"/>
  </w:style>
  <w:style w:type="paragraph" w:customStyle="1" w:styleId="7BAD5EEFC7F14C1EB30D8B08A9E62273">
    <w:name w:val="7BAD5EEFC7F14C1EB30D8B08A9E62273"/>
    <w:rsid w:val="00B85BFF"/>
  </w:style>
  <w:style w:type="paragraph" w:customStyle="1" w:styleId="DC7CA90DD734480A9109496F604F692F">
    <w:name w:val="DC7CA90DD734480A9109496F604F692F"/>
    <w:rsid w:val="00B85BFF"/>
  </w:style>
  <w:style w:type="paragraph" w:customStyle="1" w:styleId="565DCF6DA8BF49909964711D18703D49">
    <w:name w:val="565DCF6DA8BF49909964711D18703D49"/>
    <w:rsid w:val="00B85BFF"/>
  </w:style>
  <w:style w:type="paragraph" w:customStyle="1" w:styleId="0303DE2D7F524B8393B5611ACBB67EBF">
    <w:name w:val="0303DE2D7F524B8393B5611ACBB67EBF"/>
    <w:rsid w:val="00B85BFF"/>
  </w:style>
  <w:style w:type="paragraph" w:customStyle="1" w:styleId="C6D660C250DD4F1ABDE0CF9B25B723A0">
    <w:name w:val="C6D660C250DD4F1ABDE0CF9B25B723A0"/>
    <w:rsid w:val="00B85BFF"/>
  </w:style>
  <w:style w:type="paragraph" w:customStyle="1" w:styleId="C0466E8E84154EA7862494BEF25C9FCC">
    <w:name w:val="C0466E8E84154EA7862494BEF25C9FCC"/>
    <w:rsid w:val="00B85BFF"/>
  </w:style>
  <w:style w:type="paragraph" w:customStyle="1" w:styleId="EEE12F1E8DC845BC92D11BAAC2655DAB">
    <w:name w:val="EEE12F1E8DC845BC92D11BAAC2655DAB"/>
    <w:rsid w:val="00B85BFF"/>
  </w:style>
  <w:style w:type="paragraph" w:customStyle="1" w:styleId="F753A071FF614971AF881082C49DB98A">
    <w:name w:val="F753A071FF614971AF881082C49DB98A"/>
    <w:rsid w:val="00B85BFF"/>
  </w:style>
  <w:style w:type="paragraph" w:customStyle="1" w:styleId="D048C6A4D0614C69B8CD029E64EAB289">
    <w:name w:val="D048C6A4D0614C69B8CD029E64EAB289"/>
    <w:rsid w:val="00B85BFF"/>
  </w:style>
  <w:style w:type="paragraph" w:customStyle="1" w:styleId="225350A21C6143B48F4ED6710AD090F2">
    <w:name w:val="225350A21C6143B48F4ED6710AD090F2"/>
    <w:rsid w:val="00B85BFF"/>
  </w:style>
  <w:style w:type="paragraph" w:customStyle="1" w:styleId="DF741C3A3801452690551BE4398CD8E0">
    <w:name w:val="DF741C3A3801452690551BE4398CD8E0"/>
    <w:rsid w:val="00B85BFF"/>
  </w:style>
  <w:style w:type="paragraph" w:customStyle="1" w:styleId="FB9601347A99463C914CE08D07E93F02">
    <w:name w:val="FB9601347A99463C914CE08D07E93F02"/>
    <w:rsid w:val="00B85BFF"/>
  </w:style>
  <w:style w:type="paragraph" w:customStyle="1" w:styleId="20AA3CB0D0D442D894DFE267DEF12999">
    <w:name w:val="20AA3CB0D0D442D894DFE267DEF12999"/>
    <w:rsid w:val="00B85BFF"/>
  </w:style>
  <w:style w:type="paragraph" w:customStyle="1" w:styleId="6F483CA59D5740BB99224C02693BE057">
    <w:name w:val="6F483CA59D5740BB99224C02693BE057"/>
    <w:rsid w:val="00B85BFF"/>
  </w:style>
  <w:style w:type="paragraph" w:customStyle="1" w:styleId="FC918CEA63A2402793B4E22ACE87D22A">
    <w:name w:val="FC918CEA63A2402793B4E22ACE87D22A"/>
    <w:rsid w:val="00B85BFF"/>
  </w:style>
  <w:style w:type="paragraph" w:customStyle="1" w:styleId="9345A89F264143BEA112D3B6E2063147">
    <w:name w:val="9345A89F264143BEA112D3B6E2063147"/>
    <w:rsid w:val="00B85BFF"/>
  </w:style>
  <w:style w:type="paragraph" w:customStyle="1" w:styleId="9345A89F264143BEA112D3B6E20631471">
    <w:name w:val="9345A89F264143BEA112D3B6E2063147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A4E472C36FFE4FA0AF5D569A08D64B6D1">
    <w:name w:val="A4E472C36FFE4FA0AF5D569A08D64B6D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582B90F8DDA54FF5AB0B114E4FEC10681">
    <w:name w:val="582B90F8DDA54FF5AB0B114E4FEC1068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F1CDB65D80094A57B7E6EFEDC0EEA8891">
    <w:name w:val="F1CDB65D80094A57B7E6EFEDC0EEA889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8FAE8B163244FA8BF5FD551662FDA191">
    <w:name w:val="D8FAE8B163244FA8BF5FD551662FDA19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34FC26D73B17455380589129BF55887C1">
    <w:name w:val="34FC26D73B17455380589129BF55887C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4EC5BDDE72BC4044911C2EF5E76D18801">
    <w:name w:val="4EC5BDDE72BC4044911C2EF5E76D1880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3E5F9F1D3AE047AB827428BD51320D581">
    <w:name w:val="3E5F9F1D3AE047AB827428BD51320D58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FCDC94F789CB4E60BD1715A67A6E5A6B1">
    <w:name w:val="FCDC94F789CB4E60BD1715A67A6E5A6B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62E089BACBFE489485E397D930E20AF51">
    <w:name w:val="62E089BACBFE489485E397D930E20AF5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5AE1E1565EBE48C2BA228B45FB5EC6A31">
    <w:name w:val="5AE1E1565EBE48C2BA228B45FB5EC6A3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B03B1D555D374CEB96F02B58D5B6BA4D1">
    <w:name w:val="B03B1D555D374CEB96F02B58D5B6BA4D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F1712FE7B5AB47A8821AAFF870312D441">
    <w:name w:val="F1712FE7B5AB47A8821AAFF870312D44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39A4EC33ECCA4AAFA62BA33FE428FCB01">
    <w:name w:val="39A4EC33ECCA4AAFA62BA33FE428FCB0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F410D498C1D940B593865F392BACD0381">
    <w:name w:val="F410D498C1D940B593865F392BACD038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E7FADB4340240F29CB182505ED6E5E51">
    <w:name w:val="DE7FADB4340240F29CB182505ED6E5E5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E75DFE5882F44B8B8B581FC8DE910AF71">
    <w:name w:val="E75DFE5882F44B8B8B581FC8DE910AF7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5C613971AAF44CD9AE4D88CB288FAD081">
    <w:name w:val="5C613971AAF44CD9AE4D88CB288FAD08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632820DEA7F246F1A8222EE90094B3231">
    <w:name w:val="632820DEA7F246F1A8222EE90094B323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8907AAC1A4A450B9205AD19DBFFD2AF1">
    <w:name w:val="D8907AAC1A4A450B9205AD19DBFFD2AF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41867205E4AA48228A35D28D4294C2FC1">
    <w:name w:val="41867205E4AA48228A35D28D4294C2FC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233186F0D88B4B2D99C7E6EA5683FF1E1">
    <w:name w:val="233186F0D88B4B2D99C7E6EA5683FF1E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8421222818FC47038A6F83EFE6C5CDDF1">
    <w:name w:val="8421222818FC47038A6F83EFE6C5CDDF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C74FC9572F51464EB801DAFE2B93D1421">
    <w:name w:val="C74FC9572F51464EB801DAFE2B93D142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7B264909291F4B7B9BA0F2CB54CF5EE71">
    <w:name w:val="7B264909291F4B7B9BA0F2CB54CF5EE7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31D78A412344441992E016D56AC7166F1">
    <w:name w:val="31D78A412344441992E016D56AC7166F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E54D7F79BBD4454D9636D383ADE5F7DA1">
    <w:name w:val="E54D7F79BBD4454D9636D383ADE5F7DA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AE633CE7C6BA436287EDAC7EC8D648791">
    <w:name w:val="AE633CE7C6BA436287EDAC7EC8D64879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EDB5C640032F4DD694B5225A5E9645C21">
    <w:name w:val="EDB5C640032F4DD694B5225A5E9645C2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8EA8DEFD99F24C80A7F57EA441A14A981">
    <w:name w:val="8EA8DEFD99F24C80A7F57EA441A14A98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CE437A5C6B6C46DCBB74D678F27145DA1">
    <w:name w:val="CE437A5C6B6C46DCBB74D678F27145DA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8C25035E310E4D8482915513741C6BE01">
    <w:name w:val="8C25035E310E4D8482915513741C6BE0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3BFC49F37B734749AC56637F9232DBBF1">
    <w:name w:val="3BFC49F37B734749AC56637F9232DBBF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9A488AC146EE4B1E884C6D1D01CF2F211">
    <w:name w:val="9A488AC146EE4B1E884C6D1D01CF2F21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BE939C4CEB8B473A8480ED6192700A8B1">
    <w:name w:val="BE939C4CEB8B473A8480ED6192700A8B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5A0B338456CB48E8AADF2753266A77F71">
    <w:name w:val="5A0B338456CB48E8AADF2753266A77F7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8C5491328D6A475D9F95DE47108DC6AC1">
    <w:name w:val="8C5491328D6A475D9F95DE47108DC6AC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429B5EFC720E4C76B56BB741B85B8BB81">
    <w:name w:val="429B5EFC720E4C76B56BB741B85B8BB8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4648798805FF4E1885C13A2F9FFEF9101">
    <w:name w:val="4648798805FF4E1885C13A2F9FFEF910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6D07479296B84B65B3E5F09AD94132E11">
    <w:name w:val="6D07479296B84B65B3E5F09AD94132E1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7695962AC39A4B6E8255D8F9D2F2B38F1">
    <w:name w:val="7695962AC39A4B6E8255D8F9D2F2B38F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05952BD9AB0C45BAA597D8B7AD4BA2861">
    <w:name w:val="05952BD9AB0C45BAA597D8B7AD4BA286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0F5B901B3FF0423ABBA9D47856596BB21">
    <w:name w:val="0F5B901B3FF0423ABBA9D47856596BB2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43D80CB6B06F4EF5963AC4FC4C8FF5EE1">
    <w:name w:val="43D80CB6B06F4EF5963AC4FC4C8FF5EE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0BFD356C59C34445BE31D51EE0D022C31">
    <w:name w:val="0BFD356C59C34445BE31D51EE0D022C3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0740BCD4F2034CE9B957367CE326264A1">
    <w:name w:val="0740BCD4F2034CE9B957367CE326264A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7753BB3461784A2D992481DCE40D63FA1">
    <w:name w:val="7753BB3461784A2D992481DCE40D63FA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AA077E07E08A4D86B62A5A4EBF10D2BA1">
    <w:name w:val="AA077E07E08A4D86B62A5A4EBF10D2BA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3A66EECA487C4FECB7E5DB814C8698831">
    <w:name w:val="3A66EECA487C4FECB7E5DB814C869883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8F3CBEFA3545498E8051AB9FC225BC971">
    <w:name w:val="8F3CBEFA3545498E8051AB9FC225BC97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53C6B2C8581B465788012BB404C0E7631">
    <w:name w:val="53C6B2C8581B465788012BB404C0E763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F2F29FC273F74AE6B56E2D1226D4063B1">
    <w:name w:val="F2F29FC273F74AE6B56E2D1226D4063B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5BF1B845E2FF444AB87D218407A9D0071">
    <w:name w:val="5BF1B845E2FF444AB87D218407A9D007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9DC6EF7C503C493B9DE42EC5D7DBD8A81">
    <w:name w:val="9DC6EF7C503C493B9DE42EC5D7DBD8A8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4C7E60C93C48465387B8B46CF5044F8D1">
    <w:name w:val="4C7E60C93C48465387B8B46CF5044F8D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52DB86F6A4B34C688FD9C9045B0A4F9C1">
    <w:name w:val="52DB86F6A4B34C688FD9C9045B0A4F9C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02140AA671AC4AA094C830A3C2A601A81">
    <w:name w:val="02140AA671AC4AA094C830A3C2A601A8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5218B7BA458D4D4FB2746A053E94598E1">
    <w:name w:val="5218B7BA458D4D4FB2746A053E94598E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D1C719615FB8470DA13769965063491A1">
    <w:name w:val="D1C719615FB8470DA13769965063491A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46E1951528D54F1EA8750B1B2AC512351">
    <w:name w:val="46E1951528D54F1EA8750B1B2AC51235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374EBA7BF2FE446B9E552800B883A08B1">
    <w:name w:val="374EBA7BF2FE446B9E552800B883A08B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9574C2AAC93149728339602DFAC4CF4F1">
    <w:name w:val="9574C2AAC93149728339602DFAC4CF4F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FB88E14DAB14408896740B8835EC40A11">
    <w:name w:val="FB88E14DAB14408896740B8835EC40A1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C0FBD2DAF72E44AD989088A421AFB7E11">
    <w:name w:val="C0FBD2DAF72E44AD989088A421AFB7E1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12AA2BB54786433D98910377679678AC1">
    <w:name w:val="12AA2BB54786433D98910377679678AC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3C4B49FDD1C44AF19DE1ECFF3863DB081">
    <w:name w:val="3C4B49FDD1C44AF19DE1ECFF3863DB08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23441FD413C14C60BC4A241FAF8CE5751">
    <w:name w:val="23441FD413C14C60BC4A241FAF8CE575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3600C3E53C4F43958A26D97A21FCF1751">
    <w:name w:val="3600C3E53C4F43958A26D97A21FCF175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4D77F944AB9F410CAF7D21C3C0BE94881">
    <w:name w:val="4D77F944AB9F410CAF7D21C3C0BE9488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A3E1DF77B80149188E7D1C312737DCC01">
    <w:name w:val="A3E1DF77B80149188E7D1C312737DCC0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3354D3605F58465EAFA68EB4B9BD11751">
    <w:name w:val="3354D3605F58465EAFA68EB4B9BD1175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6F3BFB6E26614241B2BD2DDA400E62F41">
    <w:name w:val="6F3BFB6E26614241B2BD2DDA400E62F4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74E2BEAF41A74D26A37DA5C2086B53E81">
    <w:name w:val="74E2BEAF41A74D26A37DA5C2086B53E8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A533471FDA0442CE9E9E64CAB8FACC5A1">
    <w:name w:val="A533471FDA0442CE9E9E64CAB8FACC5A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408121C39BD14C83B6C3F0786FFCAA421">
    <w:name w:val="408121C39BD14C83B6C3F0786FFCAA42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5AEDCB4D776847A9B0FA94AC88B6F4511">
    <w:name w:val="5AEDCB4D776847A9B0FA94AC88B6F451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C423CDF1754743319F48E22BDF22EE111">
    <w:name w:val="C423CDF1754743319F48E22BDF22EE11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B7DCA83991AA42618772FFC0099CBA3A1">
    <w:name w:val="B7DCA83991AA42618772FFC0099CBA3A1"/>
    <w:rsid w:val="006276B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5C1605BDD68E47F1818C2DF243AE9638">
    <w:name w:val="5C1605BDD68E47F1818C2DF243AE9638"/>
    <w:rsid w:val="00764EC8"/>
  </w:style>
  <w:style w:type="paragraph" w:customStyle="1" w:styleId="700942C54FBA422AA62651AF6E5EA42E">
    <w:name w:val="700942C54FBA422AA62651AF6E5EA42E"/>
    <w:rsid w:val="00764EC8"/>
  </w:style>
  <w:style w:type="paragraph" w:customStyle="1" w:styleId="A29E67B1570640F095678DD71C18CF80">
    <w:name w:val="A29E67B1570640F095678DD71C18CF80"/>
    <w:rsid w:val="00764EC8"/>
  </w:style>
  <w:style w:type="paragraph" w:customStyle="1" w:styleId="2074DE4C018C43709EB39ACD8420E991">
    <w:name w:val="2074DE4C018C43709EB39ACD8420E991"/>
    <w:rsid w:val="00764EC8"/>
  </w:style>
  <w:style w:type="paragraph" w:customStyle="1" w:styleId="FB9C7D86DB2745ACAADEC0421DCAA24A">
    <w:name w:val="FB9C7D86DB2745ACAADEC0421DCAA24A"/>
    <w:rsid w:val="00764EC8"/>
  </w:style>
  <w:style w:type="paragraph" w:customStyle="1" w:styleId="D69BD47B13AA463A921138C75DF2BD5C">
    <w:name w:val="D69BD47B13AA463A921138C75DF2BD5C"/>
    <w:rsid w:val="00764EC8"/>
  </w:style>
  <w:style w:type="paragraph" w:customStyle="1" w:styleId="26AC452177F74B4081344C832BF1B8AD">
    <w:name w:val="26AC452177F74B4081344C832BF1B8AD"/>
    <w:rsid w:val="00764EC8"/>
  </w:style>
  <w:style w:type="paragraph" w:customStyle="1" w:styleId="210FC87120DC4F29AB71D76E3B0E01EF">
    <w:name w:val="210FC87120DC4F29AB71D76E3B0E01EF"/>
    <w:rsid w:val="00764EC8"/>
  </w:style>
  <w:style w:type="paragraph" w:customStyle="1" w:styleId="A1D4A6FE4EB54714B73194C8FB2E2A4F">
    <w:name w:val="A1D4A6FE4EB54714B73194C8FB2E2A4F"/>
    <w:rsid w:val="00764EC8"/>
  </w:style>
  <w:style w:type="paragraph" w:customStyle="1" w:styleId="95F9417A7B9740E6B7AA3C086593F392">
    <w:name w:val="95F9417A7B9740E6B7AA3C086593F392"/>
    <w:rsid w:val="00764EC8"/>
  </w:style>
  <w:style w:type="paragraph" w:customStyle="1" w:styleId="C3F3435365874C58B2D8002BF80CAA6C">
    <w:name w:val="C3F3435365874C58B2D8002BF80CAA6C"/>
    <w:rsid w:val="00764EC8"/>
  </w:style>
  <w:style w:type="paragraph" w:customStyle="1" w:styleId="722E5E64D1DE4D189518F2F8653A610D">
    <w:name w:val="722E5E64D1DE4D189518F2F8653A610D"/>
    <w:rsid w:val="00EF7EA0"/>
  </w:style>
  <w:style w:type="paragraph" w:customStyle="1" w:styleId="72FBB58C7B52472D8BE56F8B9D64046F">
    <w:name w:val="72FBB58C7B52472D8BE56F8B9D64046F"/>
    <w:rsid w:val="00EF7EA0"/>
  </w:style>
  <w:style w:type="paragraph" w:customStyle="1" w:styleId="22B234B73B704CF195CD418A83A80990">
    <w:name w:val="22B234B73B704CF195CD418A83A80990"/>
    <w:rsid w:val="00EF7EA0"/>
  </w:style>
  <w:style w:type="paragraph" w:customStyle="1" w:styleId="3BF607DF30A94A0F8B2BA4CF6AB6E3DA">
    <w:name w:val="3BF607DF30A94A0F8B2BA4CF6AB6E3DA"/>
    <w:rsid w:val="00EF7EA0"/>
  </w:style>
  <w:style w:type="paragraph" w:customStyle="1" w:styleId="8F1252EE5DCC47BB81FF24BDF9D0FDB7">
    <w:name w:val="8F1252EE5DCC47BB81FF24BDF9D0FDB7"/>
    <w:rsid w:val="00EF7EA0"/>
  </w:style>
  <w:style w:type="paragraph" w:customStyle="1" w:styleId="F16A081B32F84B7F9A430E2D72D5647B">
    <w:name w:val="F16A081B32F84B7F9A430E2D72D5647B"/>
    <w:rsid w:val="00EF7EA0"/>
  </w:style>
  <w:style w:type="paragraph" w:customStyle="1" w:styleId="64C9308B273D4FD0AA99F1A7408CEB3C">
    <w:name w:val="64C9308B273D4FD0AA99F1A7408CEB3C"/>
    <w:rsid w:val="00EF7EA0"/>
  </w:style>
  <w:style w:type="paragraph" w:customStyle="1" w:styleId="F06C9EFA6EA44ACDADCD7E29C427D669">
    <w:name w:val="F06C9EFA6EA44ACDADCD7E29C427D669"/>
    <w:rsid w:val="00EF7EA0"/>
  </w:style>
  <w:style w:type="paragraph" w:customStyle="1" w:styleId="360E2D6086CA4CEABDA99F60A6E84C11">
    <w:name w:val="360E2D6086CA4CEABDA99F60A6E84C11"/>
    <w:rsid w:val="00EF7EA0"/>
  </w:style>
  <w:style w:type="paragraph" w:customStyle="1" w:styleId="AEF829C4E6954F3AB37047DAF447946A">
    <w:name w:val="AEF829C4E6954F3AB37047DAF447946A"/>
    <w:rsid w:val="00EF7EA0"/>
  </w:style>
  <w:style w:type="paragraph" w:customStyle="1" w:styleId="D3ADFA2F657E467BABF6B3AD98DD455E">
    <w:name w:val="D3ADFA2F657E467BABF6B3AD98DD455E"/>
    <w:rsid w:val="00EF7EA0"/>
  </w:style>
  <w:style w:type="paragraph" w:customStyle="1" w:styleId="5E6BB77E67DE4589B008882CC065B011">
    <w:name w:val="5E6BB77E67DE4589B008882CC065B011"/>
    <w:rsid w:val="00EF7EA0"/>
  </w:style>
  <w:style w:type="paragraph" w:customStyle="1" w:styleId="BC5872EE3C604D589A41E6858E0CEB54">
    <w:name w:val="BC5872EE3C604D589A41E6858E0CEB54"/>
    <w:rsid w:val="00EF7EA0"/>
  </w:style>
  <w:style w:type="paragraph" w:customStyle="1" w:styleId="844B1FFB11C34E1DB29F360E6CAD35C0">
    <w:name w:val="844B1FFB11C34E1DB29F360E6CAD35C0"/>
    <w:rsid w:val="00EF7E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B2E37ECE5C9046840738321C40EB7D" ma:contentTypeVersion="3" ma:contentTypeDescription="Kreiraj novi dokument." ma:contentTypeScope="" ma:versionID="a70cf7e26a4e426c047f8bceddd1e80e">
  <xsd:schema xmlns:xsd="http://www.w3.org/2001/XMLSchema" xmlns:p="http://schemas.microsoft.com/office/2006/metadata/properties" xmlns:ns2="dea12ec1-91c1-4a92-97a1-1739d2adf1b9" targetNamespace="http://schemas.microsoft.com/office/2006/metadata/properties" ma:root="true" ma:fieldsID="e077da18e8eac5409845265e2868f327" ns2:_="">
    <xsd:import namespace="dea12ec1-91c1-4a92-97a1-1739d2adf1b9"/>
    <xsd:element name="properties">
      <xsd:complexType>
        <xsd:sequence>
          <xsd:element name="documentManagement">
            <xsd:complexType>
              <xsd:all>
                <xsd:element ref="ns2:Naslov_x0020__x0107_irilica"/>
                <xsd:element ref="ns2:Grupa_x0020__x0107_irilica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dea12ec1-91c1-4a92-97a1-1739d2adf1b9" elementFormDefault="qualified">
    <xsd:import namespace="http://schemas.microsoft.com/office/2006/documentManagement/types"/>
    <xsd:element name="Naslov_x0020__x0107_irilica" ma:index="8" ma:displayName="Naslov ćirilica" ma:internalName="Naslov_x0020__x0107_irilica">
      <xsd:simpleType>
        <xsd:restriction base="dms:Text">
          <xsd:maxLength value="255"/>
        </xsd:restriction>
      </xsd:simpleType>
    </xsd:element>
    <xsd:element name="Grupa_x0020__x0107_irilica" ma:index="9" ma:displayName="Grupa ćirilica" ma:default="Царински агенти" ma:format="Dropdown" ma:internalName="Grupa_x0020__x0107_irilica">
      <xsd:simpleType>
        <xsd:restriction base="dms:Choice">
          <xsd:enumeration value="Царински агенти"/>
          <xsd:enumeration value="Електронско подношење декларација"/>
          <xsd:enumeration value="Банкарске гаранције"/>
          <xsd:enumeration value="Путнички промет"/>
          <xsd:enumeration value="Пословна заједница"/>
          <xsd:enumeration value="Царинска лабораторија"/>
          <xsd:enumeration value="Буџет"/>
          <xsd:enumeration value="Остало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sadržaja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Naslov_x0020__x0107_irilica xmlns="dea12ec1-91c1-4a92-97a1-1739d2adf1b9">ППС образац</Naslov_x0020__x0107_irilica>
    <Grupa_x0020__x0107_irilica xmlns="dea12ec1-91c1-4a92-97a1-1739d2adf1b9">Путнички промет</Grupa_x0020__x0107_irilica>
  </documentManagement>
</p:properties>
</file>

<file path=customXml/itemProps1.xml><?xml version="1.0" encoding="utf-8"?>
<ds:datastoreItem xmlns:ds="http://schemas.openxmlformats.org/officeDocument/2006/customXml" ds:itemID="{4A14672A-82AA-4217-8F24-AA26A8C9FD3E}"/>
</file>

<file path=customXml/itemProps2.xml><?xml version="1.0" encoding="utf-8"?>
<ds:datastoreItem xmlns:ds="http://schemas.openxmlformats.org/officeDocument/2006/customXml" ds:itemID="{D7BEDE6B-C822-432D-A4C6-1B16451243C6}"/>
</file>

<file path=customXml/itemProps3.xml><?xml version="1.0" encoding="utf-8"?>
<ds:datastoreItem xmlns:ds="http://schemas.openxmlformats.org/officeDocument/2006/customXml" ds:itemID="{B2FE20AF-13AD-468F-A5AC-FD2C16FC5654}"/>
</file>

<file path=customXml/itemProps4.xml><?xml version="1.0" encoding="utf-8"?>
<ds:datastoreItem xmlns:ds="http://schemas.openxmlformats.org/officeDocument/2006/customXml" ds:itemID="{47E43BD3-AF6A-49A6-9C29-1FEA3C532EBA}"/>
</file>

<file path=docProps/app.xml><?xml version="1.0" encoding="utf-8"?>
<Properties xmlns="http://schemas.openxmlformats.org/officeDocument/2006/extended-properties" xmlns:vt="http://schemas.openxmlformats.org/officeDocument/2006/docPropsVTypes">
  <Template>Obrazac prijave prenos sredstava Template Proba.dotx</Template>
  <TotalTime>1</TotalTime>
  <Pages>1</Pages>
  <Words>716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ППС образац</dc:title>
  <dc:subject/>
  <dc:creator>Lidija Janjić</dc:creator>
  <cp:keywords/>
  <cp:lastModifiedBy>Lidija Janjić</cp:lastModifiedBy>
  <cp:revision>2</cp:revision>
  <cp:lastPrinted>2016-11-30T09:22:00Z</cp:lastPrinted>
  <dcterms:created xsi:type="dcterms:W3CDTF">2017-12-29T14:12:00Z</dcterms:created>
  <dcterms:modified xsi:type="dcterms:W3CDTF">2017-12-29T14:12:00Z</dcterms:modified>
  <cp:contentType>Dokument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0x0101000BB2E37ECE5C9046840738321C40EB7D</vt:lpwstr>
  </property>
  <property fmtid="{D5CDD505-2E9C-101B-9397-08002B2CF9AE}" pid="3" name="TemplateUrl">
    <vt:lpwstr/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